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07D3" w14:textId="3D67EB1D" w:rsidR="00F635E4" w:rsidRDefault="00035D86"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1A04DDF4" wp14:editId="0B358025">
            <wp:simplePos x="0" y="0"/>
            <wp:positionH relativeFrom="page">
              <wp:align>right</wp:align>
            </wp:positionH>
            <wp:positionV relativeFrom="page">
              <wp:align>top</wp:align>
            </wp:positionV>
            <wp:extent cx="7751928" cy="10037486"/>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1928" cy="10037486"/>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6A252A70" wp14:editId="5E563009">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49D1A1"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F5FFE80"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lastRenderedPageBreak/>
        <w:t>1 Samuel 1 Teaching Points and Bible Study Questions</w:t>
      </w:r>
    </w:p>
    <w:p w14:paraId="70B31EFB" w14:textId="13BF1BB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Persistent Prayer</w:t>
      </w:r>
    </w:p>
    <w:p w14:paraId="22B8830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 we meet Hannah, a woman of deep faith who teaches us the importance of persistent prayer. Despite her initial despair over being childless, Hannah continually poured out her heart to God. Her story reminds us that prayer is not just a one-time event but a continuous conversation with our Creator. As it says in 1 Samuel 1:15, "I am a woman of sorrowful spirit. I have drunk neither wine nor strong drink, but I have poured out my soul before the LORD." Her persistence was rewarded, showing us that God hears and answers the cries of His people.</w:t>
      </w:r>
    </w:p>
    <w:p w14:paraId="1B86DF7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Hannah's persistence in prayer inspire your own approach to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a consistent prayer life like Hannah's?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persistent prayer is crucial in deepening your relationship with God? </w:t>
      </w:r>
    </w:p>
    <w:p w14:paraId="20367AE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Timing</w:t>
      </w:r>
    </w:p>
    <w:p w14:paraId="6515674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journey also highlights the significance of trusting in God's perfect timing. Although she longed for a child, she waited patiently for God's plan to unfold. This teaches us that while we may not always understand His timing, we can trust that it is always for our good and His glory. As we read in 1 Samuel 1:20, "So in the course of time, Hannah conceived and gave birth to a son." Patience and faith go hand in hand.</w:t>
      </w:r>
    </w:p>
    <w:p w14:paraId="0128D31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trusting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timing might differ from your own expectations? </w:t>
      </w:r>
    </w:p>
    <w:p w14:paraId="10334BE1"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78A62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6C268DE" w14:textId="77777777" w:rsidR="003231D3" w:rsidRDefault="003231D3" w:rsidP="007F7FEE">
      <w:pPr>
        <w:spacing w:line="247" w:lineRule="auto"/>
        <w:rPr>
          <w:rFonts w:eastAsia="Times New Roman"/>
          <w:b/>
          <w:bCs/>
          <w:kern w:val="0"/>
          <w:sz w:val="21"/>
          <w:szCs w:val="21"/>
        </w:rPr>
      </w:pPr>
    </w:p>
    <w:p w14:paraId="1636ABDE" w14:textId="0E8A9D5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Keeping Vows</w:t>
      </w:r>
    </w:p>
    <w:p w14:paraId="4A6C11F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 made a vow to God, promising to dedicate her son to the Lord's service if He granted her a child. When God answered her prayer, she faithfully fulfilled her promise. This underscores the importance of keeping our commitments to God, as seen in 1 Samuel 1:27-28, "I prayed for this boy, and since the LORD has granted me what I asked of Him, I now dedicate the boy to the LORD." Our words and promises to God should be taken seriously.</w:t>
      </w:r>
    </w:p>
    <w:p w14:paraId="2EF9ACB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 keep your promises to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vows is crucial in building trust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fulfill commitments even when circumstances change? </w:t>
      </w:r>
    </w:p>
    <w:p w14:paraId="3B6406B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 in Worship</w:t>
      </w:r>
    </w:p>
    <w:p w14:paraId="0762FF6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story illustrates that true worship often involves sacrifice. By dedicating her long-awaited son, Samuel, to the Lord, she demonstrated her willingness to give back to God what was most precious to her. This act of worship is a powerful reminder that our relationship with God should be marked by a willingness to sacrifice for His purposes.</w:t>
      </w:r>
    </w:p>
    <w:p w14:paraId="7BEC4F6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personal sacrifices into your worship to deepen your spiritual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essential in Hannah's worship, and how can it inspire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Hannah's sacrificial offering that applies to your own acts of worship today? </w:t>
      </w:r>
    </w:p>
    <w:p w14:paraId="3580048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20BD9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F1E5EE4" w14:textId="77777777" w:rsidR="003231D3" w:rsidRDefault="003231D3" w:rsidP="007F7FEE">
      <w:pPr>
        <w:spacing w:line="247" w:lineRule="auto"/>
        <w:rPr>
          <w:rFonts w:eastAsia="Times New Roman"/>
          <w:b/>
          <w:bCs/>
          <w:kern w:val="0"/>
          <w:sz w:val="21"/>
          <w:szCs w:val="21"/>
        </w:rPr>
      </w:pPr>
    </w:p>
    <w:p w14:paraId="33B02054" w14:textId="0616433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Hears the Humble</w:t>
      </w:r>
    </w:p>
    <w:p w14:paraId="06D5099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humility before God is a key lesson from 1 Samuel 1. She approached God with a humble heart, acknowledging her dependence on Him. Her story reminds us that God is near to the humble and hears their prayers. As 1 Samuel 1:11 shows, "O LORD of Hosts, if only You will look upon the affliction of Your maidservant and remember me..." God values a humble spirit.</w:t>
      </w:r>
    </w:p>
    <w:p w14:paraId="473CA05A" w14:textId="77777777" w:rsidR="003231D3" w:rsidRDefault="007F7FEE" w:rsidP="007F7FEE">
      <w:pPr>
        <w:spacing w:line="247" w:lineRule="auto"/>
      </w:pPr>
      <w:r w:rsidRPr="00F6333B">
        <w:rPr>
          <w:rFonts w:eastAsia="Times New Roman"/>
          <w:kern w:val="0"/>
          <w:sz w:val="21"/>
          <w:szCs w:val="21"/>
        </w:rPr>
        <w:t>1. How can you practice humility in prayer like Hannah did in 1 Samuel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responds to the humble cries of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Hannah's humility that applies to your own challenges?</w:t>
      </w:r>
    </w:p>
    <w:p w14:paraId="3655592A" w14:textId="66863F70"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Godly Parenting</w:t>
      </w:r>
    </w:p>
    <w:p w14:paraId="034A732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dedication of Samuel to the Lord set the stage for his future as a great prophet. Her faithfulness in raising him in the ways of the Lord had a profound impact on his life and ministry. This teaches us the importance of godly parenting and the influence it can have on future generations.</w:t>
      </w:r>
    </w:p>
    <w:p w14:paraId="5A2F8EC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Hannah's dedication of Samuel inspire your approach to nurturing faith in your children?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modeling godly behavior for your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w:t>
      </w:r>
      <w:proofErr w:type="spellStart"/>
      <w:r w:rsidRPr="00F6333B">
        <w:rPr>
          <w:rFonts w:eastAsia="Times New Roman"/>
          <w:kern w:val="0"/>
          <w:sz w:val="21"/>
          <w:szCs w:val="21"/>
        </w:rPr>
        <w:t>Elkanah's</w:t>
      </w:r>
      <w:proofErr w:type="spellEnd"/>
      <w:r w:rsidRPr="00F6333B">
        <w:rPr>
          <w:rFonts w:eastAsia="Times New Roman"/>
          <w:kern w:val="0"/>
          <w:sz w:val="21"/>
          <w:szCs w:val="21"/>
        </w:rPr>
        <w:t xml:space="preserve"> support of Hannah's vow matter in the context of godly parenting? </w:t>
      </w:r>
    </w:p>
    <w:p w14:paraId="6C1F23B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C6B0F6"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0F44AD0" w14:textId="77777777" w:rsidR="003231D3" w:rsidRDefault="003231D3" w:rsidP="007F7FEE">
      <w:pPr>
        <w:spacing w:line="247" w:lineRule="auto"/>
        <w:rPr>
          <w:rFonts w:eastAsia="Times New Roman"/>
          <w:b/>
          <w:bCs/>
          <w:kern w:val="0"/>
          <w:sz w:val="21"/>
          <w:szCs w:val="21"/>
        </w:rPr>
      </w:pPr>
    </w:p>
    <w:p w14:paraId="6D8567AC" w14:textId="787F914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Significance of Community Support</w:t>
      </w:r>
    </w:p>
    <w:p w14:paraId="31E71A3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story also highlights the role of community in our spiritual journey. Eli, the priest, initially misunderstood her, but once he realized her sincerity, he blessed her. This reminds us of the importance of supporting and encouraging one another in our faith, as seen in 1 Samuel 1:17, "Go in peace, and may the God of Israel grant the petition you have asked of Him."</w:t>
      </w:r>
    </w:p>
    <w:p w14:paraId="09E6473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community support influence personal faith during challenging times, as seen in Hannah's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for Hannah's emotional and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community for those facing personal struggles? </w:t>
      </w:r>
    </w:p>
    <w:p w14:paraId="6247C80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Answered Prayer</w:t>
      </w:r>
    </w:p>
    <w:p w14:paraId="76D1785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God answered Hannah's prayer, her heart was filled with joy and gratitude. Her response was one of praise and thanksgiving, as she acknowledged God's faithfulness. This teaches us to celebrate and give thanks for the blessings and answered prayers in our lives, recognizing them as gifts from God.</w:t>
      </w:r>
    </w:p>
    <w:p w14:paraId="5D02FD4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express gratitude when your prayers are answered, like Hannah did in 1 Samuel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Hannah's patience and faith while waiting for her prayer to be answered?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share your joy of answered prayer with others, as Hannah did? </w:t>
      </w:r>
    </w:p>
    <w:p w14:paraId="2250F73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BA472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FB75968" w14:textId="77777777" w:rsidR="003231D3" w:rsidRDefault="003231D3" w:rsidP="007F7FEE">
      <w:pPr>
        <w:spacing w:line="247" w:lineRule="auto"/>
        <w:rPr>
          <w:rFonts w:eastAsia="Times New Roman"/>
          <w:b/>
          <w:bCs/>
          <w:kern w:val="0"/>
          <w:sz w:val="21"/>
          <w:szCs w:val="21"/>
        </w:rPr>
      </w:pPr>
    </w:p>
    <w:p w14:paraId="56BC15F7" w14:textId="7849510D"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a Faithful Witness</w:t>
      </w:r>
    </w:p>
    <w:p w14:paraId="08A377E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faith and dedication to God served as a powerful witness to those around her. Her story encourages us to live out our faith boldly, knowing that our actions and testimony can inspire others to seek God. As we see in her life, a faithful witness can have a lasting impact.</w:t>
      </w:r>
    </w:p>
    <w:p w14:paraId="023BA43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Hannah's faithfulness inspire you to trust God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a faithful witness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Hannah's story encourage you to remain steadfast in prayer and commitment? </w:t>
      </w:r>
    </w:p>
    <w:p w14:paraId="4517E73D"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Our Lives</w:t>
      </w:r>
    </w:p>
    <w:p w14:paraId="410EE26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Ultimately, 1 Samuel 1 reminds us of God's sovereignty and His ability to work all things for His purposes. Hannah's story is a testament to God's control over every aspect of our lives, reassuring us that He is always at work, even when we cannot see it. Trusting in His sovereignty brings peace and confidence in our journey of faith.</w:t>
      </w:r>
    </w:p>
    <w:p w14:paraId="7310990D"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in your life when facing personal challenges like Hannah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through unanswered prayers or delayed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certain struggles to persist before intervening, as seen in Hannah's story?</w:t>
      </w:r>
      <w:r w:rsidRPr="001B37DC">
        <w:br w:type="page"/>
      </w:r>
    </w:p>
    <w:p w14:paraId="5ECC8FCA"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 Teaching Points and Bible Study Questions</w:t>
      </w:r>
    </w:p>
    <w:p w14:paraId="68B53330" w14:textId="27EDC40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Prayer</w:t>
      </w:r>
    </w:p>
    <w:p w14:paraId="0A79AD7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 we witness the heartfelt prayer of Hannah, a woman who poured out her soul to the Lord. Her prayer is a testament to the power of sincere communication with God. As she rejoices in the Lord, she declares, "There is no one holy like the LORD. Indeed, there is no one besides You! And there is no Rock like our God" (1 Samuel 2:2). This reminds us that prayer is not just a ritual but a powerful connection with the Creator, who listens and responds to the cries of His people.</w:t>
      </w:r>
    </w:p>
    <w:p w14:paraId="7900F08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Hannah's prayer inspire your own approach to seeking God's help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Hannah's prayer was so effective,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Hannah's gratitude in prayer to enhance your own prayer life? </w:t>
      </w:r>
    </w:p>
    <w:p w14:paraId="3417F7E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Exalting the Humble</w:t>
      </w:r>
    </w:p>
    <w:p w14:paraId="168F489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Hannah’s song of praise highlights a profound truth: God exalts the humble and brings low the proud. She proclaims, "The LORD brings death and gives life; He brings down to </w:t>
      </w:r>
      <w:proofErr w:type="spellStart"/>
      <w:r w:rsidRPr="00F6333B">
        <w:rPr>
          <w:rFonts w:eastAsia="Times New Roman"/>
          <w:kern w:val="0"/>
          <w:sz w:val="21"/>
          <w:szCs w:val="21"/>
        </w:rPr>
        <w:t>Sheol</w:t>
      </w:r>
      <w:proofErr w:type="spellEnd"/>
      <w:r w:rsidRPr="00F6333B">
        <w:rPr>
          <w:rFonts w:eastAsia="Times New Roman"/>
          <w:kern w:val="0"/>
          <w:sz w:val="21"/>
          <w:szCs w:val="21"/>
        </w:rPr>
        <w:t xml:space="preserve"> and raises up" (1 Samuel 2:6). This lesson encourages us to live humbly, trusting that God, in His perfect timing, will lift us up according to His will.</w:t>
      </w:r>
    </w:p>
    <w:p w14:paraId="11E0AE9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in exalting you when you feel overlooked or undervalued?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humble while waiting for God's elevation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chooses to exalt the humble rather than the proud? </w:t>
      </w:r>
    </w:p>
    <w:p w14:paraId="151B019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E7128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3C16AB0" w14:textId="77777777" w:rsidR="003231D3" w:rsidRDefault="003231D3" w:rsidP="007F7FEE">
      <w:pPr>
        <w:spacing w:line="247" w:lineRule="auto"/>
        <w:rPr>
          <w:rFonts w:eastAsia="Times New Roman"/>
          <w:b/>
          <w:bCs/>
          <w:kern w:val="0"/>
          <w:sz w:val="21"/>
          <w:szCs w:val="21"/>
        </w:rPr>
      </w:pPr>
    </w:p>
    <w:p w14:paraId="739763C5" w14:textId="30BFA8F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Righteous Leadership</w:t>
      </w:r>
    </w:p>
    <w:p w14:paraId="11DB794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chapter contrasts the wickedness of Eli’s sons with the righteousness of Samuel. Eli’s sons, who "had no regard for the LORD" (1 Samuel 2:12), serve as a warning about the consequences of corrupt leadership. In contrast, Samuel grows in favor with the Lord, illustrating the impact of righteous leadership. This teaches us to seek and support leaders who honor God and His commandments.</w:t>
      </w:r>
    </w:p>
    <w:p w14:paraId="2BC7495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the lessons of Eli's leadership to your own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community well-being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aligns with God's principles of righteousness? </w:t>
      </w:r>
    </w:p>
    <w:p w14:paraId="175483B1"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04CD9E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Eli’s failure to restrain his sons leads to dire consequences. God warns Eli, "Why do you honor your sons more than Me?" (1 Samuel 2:29). This serves as a sobering reminder that disobedience to God’s commands can lead to personal and communal downfall. It encourages us to prioritize obedience to God above all else.</w:t>
      </w:r>
    </w:p>
    <w:p w14:paraId="3F50E43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life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personal and communal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 sons about the impact of ignoring warnings and guidance? </w:t>
      </w:r>
    </w:p>
    <w:p w14:paraId="5E6639D1"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DA39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7806665" w14:textId="77777777" w:rsidR="003231D3" w:rsidRDefault="003231D3" w:rsidP="007F7FEE">
      <w:pPr>
        <w:spacing w:line="247" w:lineRule="auto"/>
        <w:rPr>
          <w:rFonts w:eastAsia="Times New Roman"/>
          <w:b/>
          <w:bCs/>
          <w:kern w:val="0"/>
          <w:sz w:val="21"/>
          <w:szCs w:val="21"/>
        </w:rPr>
      </w:pPr>
    </w:p>
    <w:p w14:paraId="1D4EDAC9" w14:textId="36DA807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752C003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story is a beautiful example of God’s faithfulness. She dedicates her son Samuel to the Lord, fulfilling her vow. God honors her faithfulness by blessing her with more children. This demonstrates that God is faithful to His promises and rewards those who keep their commitments to Him.</w:t>
      </w:r>
    </w:p>
    <w:p w14:paraId="7927EE75" w14:textId="77777777" w:rsidR="003231D3" w:rsidRDefault="007F7FEE" w:rsidP="007F7FEE">
      <w:pPr>
        <w:spacing w:line="247" w:lineRule="auto"/>
      </w:pPr>
      <w:r w:rsidRPr="00F6333B">
        <w:rPr>
          <w:rFonts w:eastAsia="Times New Roman"/>
          <w:kern w:val="0"/>
          <w:sz w:val="21"/>
          <w:szCs w:val="21"/>
        </w:rPr>
        <w:t>1. How can you trust God's faithfulness in your life when facing challenges like Hannah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Hannah's prayer of thanksgiving?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God's past faithfulness help strengthen your faith in His future promises?</w:t>
      </w:r>
    </w:p>
    <w:p w14:paraId="1CC943E6" w14:textId="33E1D151"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 in Worship</w:t>
      </w:r>
    </w:p>
    <w:p w14:paraId="703E8E6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chapter underscores the significance of sacrifice in worship. Eli’s sons abuse the sacrificial system, showing contempt for the Lord’s offerings. In contrast, true worship involves genuine sacrifice and reverence for God. This lesson encourages us to approach worship with sincerity and respect, offering our lives as living sacrifices.</w:t>
      </w:r>
    </w:p>
    <w:p w14:paraId="2AE9893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the principle of sacrifice into your daily worship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central to worship in 1 Samuel 2,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Eli's sons' misuse of sacrifices to avoid similar pitfalls in your life? </w:t>
      </w:r>
    </w:p>
    <w:p w14:paraId="2A42DA4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67DCA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E2FE046" w14:textId="77777777" w:rsidR="003231D3" w:rsidRDefault="003231D3" w:rsidP="007F7FEE">
      <w:pPr>
        <w:spacing w:line="247" w:lineRule="auto"/>
        <w:rPr>
          <w:rFonts w:eastAsia="Times New Roman"/>
          <w:b/>
          <w:bCs/>
          <w:kern w:val="0"/>
          <w:sz w:val="21"/>
          <w:szCs w:val="21"/>
        </w:rPr>
      </w:pPr>
    </w:p>
    <w:p w14:paraId="5C42CD30" w14:textId="3289092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Godly Parenting</w:t>
      </w:r>
    </w:p>
    <w:p w14:paraId="09C6971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dedication of Samuel to the Lord sets a powerful example of godly parenting. Her faith and commitment to God shape Samuel’s life and ministry. This highlights the profound impact parents can have on their children’s spiritual journey, encouraging us to raise our children in the knowledge and love of the Lord.</w:t>
      </w:r>
    </w:p>
    <w:p w14:paraId="229EE90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Hannah's example in 1 Samuel 2 inspire your approach to godly parenting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instill faith in your children like Hannah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Eli's parenting differed from Hannah's, and what can you learn from it? </w:t>
      </w:r>
    </w:p>
    <w:p w14:paraId="455DA62D"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and Judgment</w:t>
      </w:r>
    </w:p>
    <w:p w14:paraId="34BCEBE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God’s judgment on Eli’s household is a stark reminder of His justice. He declares, "I will carry out against Eli everything I spoke against his family—from beginning to end" (1 Samuel 2:12). This teaches us that God is just and will hold us accountable for our actions, urging us to live righteously.</w:t>
      </w:r>
    </w:p>
    <w:p w14:paraId="4EB2074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God's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judgment from Hannah's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justice influence your decisions and actions? </w:t>
      </w:r>
    </w:p>
    <w:p w14:paraId="45EE3E2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B630AA"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DCE88DB" w14:textId="77777777" w:rsidR="003231D3" w:rsidRDefault="003231D3" w:rsidP="007F7FEE">
      <w:pPr>
        <w:spacing w:line="247" w:lineRule="auto"/>
        <w:rPr>
          <w:rFonts w:eastAsia="Times New Roman"/>
          <w:b/>
          <w:bCs/>
          <w:kern w:val="0"/>
          <w:sz w:val="21"/>
          <w:szCs w:val="21"/>
        </w:rPr>
      </w:pPr>
    </w:p>
    <w:p w14:paraId="1ECE2841" w14:textId="0D75DDE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Growth of God’s Servants</w:t>
      </w:r>
    </w:p>
    <w:p w14:paraId="65EB09F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growth in the Lord’s service is a testament to the potential for spiritual growth and maturity. "And the boy Samuel continued to grow in stature and in favor with the LORD and with men" (1 Samuel 2:26). This encourages us to pursue spiritual growth, knowing that God will guide and nurture us in our journey.</w:t>
      </w:r>
    </w:p>
    <w:p w14:paraId="04E97BE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nurture spiritual growth in challenging environments like Samuel did in Eli's household?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servants often grow through adversity, as seen in Samuel’s early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consistent spiritual growth in your daily life? </w:t>
      </w:r>
    </w:p>
    <w:p w14:paraId="0C442C5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Provision</w:t>
      </w:r>
    </w:p>
    <w:p w14:paraId="2E658EA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Hannah’s story concludes with God providing abundantly for her. Her faith and trust in God result in blessings beyond her initial request. This assures us that God is a provider who meets our needs and blesses us abundantly when we place our trust in Him.</w:t>
      </w:r>
    </w:p>
    <w:p w14:paraId="091F3581"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Hannah's story in 1 Samuel 2 inspire trust in God's provision during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provisions strengthens faith in future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provision in uncertain times?</w:t>
      </w:r>
      <w:r w:rsidRPr="001B37DC">
        <w:br w:type="page"/>
      </w:r>
    </w:p>
    <w:p w14:paraId="0D544140"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3 Teaching Points and Bible Study Questions</w:t>
      </w:r>
    </w:p>
    <w:p w14:paraId="7457EE3E" w14:textId="7765449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Listening to God</w:t>
      </w:r>
    </w:p>
    <w:p w14:paraId="6C5BB0F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3, young Samuel learns the vital lesson of listening to God's voice. When God calls Samuel, he initially mistakes it for Eli's voice. This teaches us to be attentive and discerning, ready to hear God's call in our lives. As it says in 1 Samuel 3:10, "Then the LORD came and stood there, calling as at the other times, 'Samuel! Samuel!' Then Samuel said, 'Speak, for Your servant is listening.'" We, too, should be ready to respond with open hearts and minds.</w:t>
      </w:r>
    </w:p>
    <w:p w14:paraId="14A1CC7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create space in your life to better hear God's voice like Samuel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discern God's voice in today's busy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respond promptly when you sense God is speaking to you? </w:t>
      </w:r>
    </w:p>
    <w:p w14:paraId="1E2E33D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Speaks to the Willing</w:t>
      </w:r>
    </w:p>
    <w:p w14:paraId="6D86CE6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willingness to serve and listen sets him apart. God often chooses those who are open and ready to receive His word. This reminds us that our willingness to serve and listen can open doors to divine guidance. As we read in 1 Samuel 3:1, "In those days the word of the LORD was rare; there were not many visions." Yet, God chose to speak to Samuel, a young boy with a willing heart.</w:t>
      </w:r>
    </w:p>
    <w:p w14:paraId="67A98B2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create a quiet space to better hear God's voice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to speak to those who are willing to listen?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more receptive to God's guidance and direction? </w:t>
      </w:r>
    </w:p>
    <w:p w14:paraId="2D52D83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76694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5C5C67C" w14:textId="77777777" w:rsidR="003231D3" w:rsidRDefault="003231D3" w:rsidP="007F7FEE">
      <w:pPr>
        <w:spacing w:line="247" w:lineRule="auto"/>
        <w:rPr>
          <w:rFonts w:eastAsia="Times New Roman"/>
          <w:b/>
          <w:bCs/>
          <w:kern w:val="0"/>
          <w:sz w:val="21"/>
          <w:szCs w:val="21"/>
        </w:rPr>
      </w:pPr>
    </w:p>
    <w:p w14:paraId="6E4C3E7E" w14:textId="0AB2507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Mentorship Matters</w:t>
      </w:r>
    </w:p>
    <w:p w14:paraId="7E06541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Eli plays a crucial role in guiding Samuel to recognize God's voice. This highlights the importance of mentorship in our spiritual journey. Having someone to guide us can help us grow in faith and understanding. Eli's guidance in 1 Samuel 3:9, "Go and lie down, and if He calls you, say, 'Speak, LORD, for Your servant is listening,'" shows the value of wise counsel.</w:t>
      </w:r>
    </w:p>
    <w:p w14:paraId="53D5F5E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seek guidance from a mentor in your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Eli's mentorship was crucial for Samuel's understanding of God's call?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become a better mentor for someone in your community? </w:t>
      </w:r>
    </w:p>
    <w:p w14:paraId="5247E4F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Calls the Young</w:t>
      </w:r>
    </w:p>
    <w:p w14:paraId="2B27416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story is a powerful reminder that God can call anyone, regardless of age. Young people are not exempt from God's plans and purposes. Samuel's youth did not hinder him from being chosen by God, as seen in 1 Samuel 3:4, "Then the LORD called Samuel." This encourages us to nurture and support the spiritual growth of the younger generation.</w:t>
      </w:r>
    </w:p>
    <w:p w14:paraId="1C04E15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God's call in your life like young Samuel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be more attentive to God's voice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often calls the young, and how can you support them? </w:t>
      </w:r>
    </w:p>
    <w:p w14:paraId="59D0CF4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5F3DD0"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36277D1" w14:textId="77777777" w:rsidR="003231D3" w:rsidRDefault="003231D3" w:rsidP="007F7FEE">
      <w:pPr>
        <w:spacing w:line="247" w:lineRule="auto"/>
        <w:rPr>
          <w:rFonts w:eastAsia="Times New Roman"/>
          <w:b/>
          <w:bCs/>
          <w:kern w:val="0"/>
          <w:sz w:val="21"/>
          <w:szCs w:val="21"/>
        </w:rPr>
      </w:pPr>
    </w:p>
    <w:p w14:paraId="02448C30" w14:textId="10D3409D"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Obedience Leads to Revelation</w:t>
      </w:r>
    </w:p>
    <w:p w14:paraId="1AC2C3E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obedience to God's call leads to greater revelation and understanding. When we obey God's voice, we open ourselves to deeper insights and blessings. In 1 Samuel 3:11, God reveals His plans to Samuel, saying, "See, I am about to do something in Israel that will make the ears of everyone who hears about it tingle."</w:t>
      </w:r>
    </w:p>
    <w:p w14:paraId="7E46BF5C" w14:textId="77777777" w:rsidR="003231D3" w:rsidRDefault="007F7FEE" w:rsidP="007F7FEE">
      <w:pPr>
        <w:spacing w:line="247" w:lineRule="auto"/>
      </w:pPr>
      <w:r w:rsidRPr="00F6333B">
        <w:rPr>
          <w:rFonts w:eastAsia="Times New Roman"/>
          <w:kern w:val="0"/>
          <w:sz w:val="21"/>
          <w:szCs w:val="21"/>
        </w:rPr>
        <w:t>1. How can practicing obedience in daily life lead to greater spiritual insights and revelations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Samuel's obedience was crucial for receiving God's message,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are attentive and obedient to God's guidance in your life?</w:t>
      </w:r>
    </w:p>
    <w:p w14:paraId="5CC1693A" w14:textId="4E0DB0DC"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Weight of Responsibility</w:t>
      </w:r>
    </w:p>
    <w:p w14:paraId="02EED09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With God's call comes responsibility. Samuel is entrusted with a difficult message for Eli, teaching us that following God may require courage and honesty. In 1 Samuel 3:18, Samuel faithfully delivers God's message, showing that we must be willing to carry out God's will, even when it's challenging.</w:t>
      </w:r>
    </w:p>
    <w:p w14:paraId="1EC496E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prepare yourself to responsibly respond when you feel called to a task or duty?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taking on responsibilities that seem overwhelming at first?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weight of responsibility help in making ethical decisions in daily life? </w:t>
      </w:r>
    </w:p>
    <w:p w14:paraId="4F1F69A1"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62BBBE"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A6F754A" w14:textId="77777777" w:rsidR="003231D3" w:rsidRDefault="003231D3" w:rsidP="007F7FEE">
      <w:pPr>
        <w:spacing w:line="247" w:lineRule="auto"/>
        <w:rPr>
          <w:rFonts w:eastAsia="Times New Roman"/>
          <w:b/>
          <w:bCs/>
          <w:kern w:val="0"/>
          <w:sz w:val="21"/>
          <w:szCs w:val="21"/>
        </w:rPr>
      </w:pPr>
    </w:p>
    <w:p w14:paraId="76DF0825" w14:textId="58C937D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Word is Trustworthy</w:t>
      </w:r>
    </w:p>
    <w:p w14:paraId="6548628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story reassures us that God's word is reliable and true. As Samuel grows, it becomes evident that God is with him, and none of his words fall to the ground. 1 Samuel 3:19 states, "The LORD was with Samuel as he grew up, and He let none of Samuel’s words fall to the ground." This encourages us to trust in the steadfastness of God's promises.</w:t>
      </w:r>
    </w:p>
    <w:p w14:paraId="24F9F02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 are listening for God's trustworthy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word is essential when facing uncertainty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trust in God's promises? </w:t>
      </w:r>
    </w:p>
    <w:p w14:paraId="237FBB3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is Transformative</w:t>
      </w:r>
    </w:p>
    <w:p w14:paraId="763E617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presence of God in Samuel's life transforms him from a young boy into a respected prophet. This transformation is a testament to the power of God's presence in our lives. As we seek God, we, too, can experience transformation and growth. 1 Samuel 3:21 says, "The LORD continued to appear at Shiloh, and there He revealed Himself to Samuel through His word."</w:t>
      </w:r>
    </w:p>
    <w:p w14:paraId="522E9B7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God's transformative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do you hope to see in yourself when you experience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was transformative for Samuel, and how can it be for you? </w:t>
      </w:r>
    </w:p>
    <w:p w14:paraId="77362E2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9D7B6C"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0F69320" w14:textId="77777777" w:rsidR="003231D3" w:rsidRDefault="003231D3" w:rsidP="007F7FEE">
      <w:pPr>
        <w:spacing w:line="247" w:lineRule="auto"/>
        <w:rPr>
          <w:rFonts w:eastAsia="Times New Roman"/>
          <w:b/>
          <w:bCs/>
          <w:kern w:val="0"/>
          <w:sz w:val="21"/>
          <w:szCs w:val="21"/>
        </w:rPr>
      </w:pPr>
    </w:p>
    <w:p w14:paraId="610F7175" w14:textId="1694AE7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Faithfulness in Small Things</w:t>
      </w:r>
    </w:p>
    <w:p w14:paraId="2880830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journey begins with simple acts of service in the temple. His faithfulness in small tasks prepares him for greater responsibilities. This reminds us that being faithful in the little things can lead to greater opportunities in God's kingdom. As Jesus said in Luke 16:10, "Whoever is faithful with very little will also be faithful with much."</w:t>
      </w:r>
    </w:p>
    <w:p w14:paraId="653052A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faithfulness in small tasks in your daily life like Samuel did in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faithfulness in small things before entrusting us with bigger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Samuel's response to God's call about being attentive in everyday duties? </w:t>
      </w:r>
    </w:p>
    <w:p w14:paraId="09DEBA3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Unfolding</w:t>
      </w:r>
    </w:p>
    <w:p w14:paraId="409A8DA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story of Samuel is a reminder that God’s plans are always unfolding, even when we cannot see them. Samuel's calling marks the beginning of a new chapter for Israel. In our lives, we can trust that God is working behind the scenes, orchestrating His perfect plan. As Jeremiah 29:11 assures us, "For I know the plans I have for you, declares the LORD, plans to prosper you and not to harm you, plans to give you hope and a future."</w:t>
      </w:r>
    </w:p>
    <w:p w14:paraId="0438DF97"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remain attentive to God's unfolding plans in your daily life like Samuel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plans, even when they seem unclear or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trust God's timing in the unfolding of His plans?</w:t>
      </w:r>
      <w:r w:rsidRPr="001B37DC">
        <w:br w:type="page"/>
      </w:r>
    </w:p>
    <w:p w14:paraId="14E665DF"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4 Teaching Points and Bible Study Questions</w:t>
      </w:r>
    </w:p>
    <w:p w14:paraId="65DED076" w14:textId="6E7728C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Danger of Presumption</w:t>
      </w:r>
    </w:p>
    <w:p w14:paraId="2FF01E6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4, the Israelites presumed that bringing the Ark of the Covenant into battle would guarantee victory. They failed to seek God's guidance and relied on the symbol rather than the substance of their faith. This teaches us the importance of not presuming upon God's favor without seeking His will. As Proverbs 3:5-6 reminds us, "Trust in the LORD with all your heart, and lean not on your own understanding; in all your ways acknowledge Him, and He will make your paths straight."</w:t>
      </w:r>
    </w:p>
    <w:p w14:paraId="29CB1F9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we avoid presuming God's support without seeking His guidance in 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symbols over genuine faith can lead to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not assumptions? </w:t>
      </w:r>
    </w:p>
    <w:p w14:paraId="708803AD"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Presence</w:t>
      </w:r>
    </w:p>
    <w:p w14:paraId="2D01EE8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Israelites believed the Ark would save them, but they missed the point that it was God's presence that truly mattered. The Ark was a symbol of His covenant, but without genuine faith and obedience, it was just a box. This reminds us that our relationship with God is not about rituals or symbols, but about a living, active faith. As Jesus said in John 4:24, "God is Spirit, and His worshipers must worship in spirit and in truth."</w:t>
      </w:r>
    </w:p>
    <w:p w14:paraId="3E293D8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God's presence is central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misunderstood the true power of God's presence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awareness of God's presence in challenging situations? </w:t>
      </w:r>
    </w:p>
    <w:p w14:paraId="69428BF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6A3E3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D56FA88" w14:textId="77777777" w:rsidR="003231D3" w:rsidRDefault="003231D3" w:rsidP="007F7FEE">
      <w:pPr>
        <w:spacing w:line="247" w:lineRule="auto"/>
        <w:rPr>
          <w:rFonts w:eastAsia="Times New Roman"/>
          <w:b/>
          <w:bCs/>
          <w:kern w:val="0"/>
          <w:sz w:val="21"/>
          <w:szCs w:val="21"/>
        </w:rPr>
      </w:pPr>
    </w:p>
    <w:p w14:paraId="4F299D76" w14:textId="13E117B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0A8A8DA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defeat of the Israelites and the capture of the Ark were direct consequences of their disobedience. This serves as a stark reminder that turning away from God's commands leads to downfall. As 1 Samuel 15:22 states, "To obey is better than sacrifice, and to heed is better than the fat of rams."</w:t>
      </w:r>
    </w:p>
    <w:p w14:paraId="0069656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decisions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unexpected and severe outcomes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defeat to apply in situations where you face consequences of disobedience? </w:t>
      </w:r>
    </w:p>
    <w:p w14:paraId="66643EE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2ECD913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battle in 1 Samuel 4 was not just physical but spiritual. The Philistines feared the God of Israel, showing that even enemies recognize the power of God. We are reminded that our struggles are not merely against flesh and blood, but against spiritual forces. Ephesians 6:12 encourages us to put on the full armor of God to stand firm.</w:t>
      </w:r>
    </w:p>
    <w:p w14:paraId="1F47B6E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spiritual battles in your daily life like Israel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symbols, like the Ark, can be insufficient in spiritual warfare?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defeat about preparing spiritually for challenges? </w:t>
      </w:r>
    </w:p>
    <w:p w14:paraId="47A4FFA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764D4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99F916E" w14:textId="77777777" w:rsidR="003231D3" w:rsidRDefault="003231D3" w:rsidP="007F7FEE">
      <w:pPr>
        <w:spacing w:line="247" w:lineRule="auto"/>
        <w:rPr>
          <w:rFonts w:eastAsia="Times New Roman"/>
          <w:b/>
          <w:bCs/>
          <w:kern w:val="0"/>
          <w:sz w:val="21"/>
          <w:szCs w:val="21"/>
        </w:rPr>
      </w:pPr>
    </w:p>
    <w:p w14:paraId="1D418FCC" w14:textId="707EC02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Genuine Repentance</w:t>
      </w:r>
    </w:p>
    <w:p w14:paraId="7736359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Israelites' defeat was a call to repentance, yet they failed to turn back to God. This highlights the necessity of genuine repentance in our lives. As 2 Chronicles 7:14 promises, "If My people who are called by My name humble themselves and pray and seek My face and turn from their wicked ways, then I will hear from heaven, and I will forgive their sin and heal their land."</w:t>
      </w:r>
    </w:p>
    <w:p w14:paraId="4135AC00" w14:textId="77777777" w:rsidR="003231D3" w:rsidRDefault="007F7FEE" w:rsidP="007F7FEE">
      <w:pPr>
        <w:spacing w:line="247" w:lineRule="auto"/>
      </w:pPr>
      <w:r w:rsidRPr="00F6333B">
        <w:rPr>
          <w:rFonts w:eastAsia="Times New Roman"/>
          <w:kern w:val="0"/>
          <w:sz w:val="21"/>
          <w:szCs w:val="21"/>
        </w:rPr>
        <w:t>1. How can you identify and avoid using symbols of faith without genuine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experiencing true transformation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repentance leads to lasting change and growth?</w:t>
      </w:r>
    </w:p>
    <w:p w14:paraId="62172D2B" w14:textId="78C5395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2E2CBE3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chaos, God's sovereignty was evident. The capture of the Ark did not diminish His power or control. This reassures us that no matter the circumstances, God remains sovereign and His plans will prevail. As Romans 8:28 assures us, "And we know that in all things God works for the good of those who love Him, who have been called according to His purpose."</w:t>
      </w:r>
    </w:p>
    <w:p w14:paraId="058AE80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sovereignty in 1 Samuel 4 influence your response to personal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is crucial when facing unexpected outcomes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from Israel's defeat and the Ark's capture? </w:t>
      </w:r>
    </w:p>
    <w:p w14:paraId="7F4D5DD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A7352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B93DD96" w14:textId="77777777" w:rsidR="003231D3" w:rsidRDefault="003231D3" w:rsidP="007F7FEE">
      <w:pPr>
        <w:spacing w:line="247" w:lineRule="auto"/>
        <w:rPr>
          <w:rFonts w:eastAsia="Times New Roman"/>
          <w:b/>
          <w:bCs/>
          <w:kern w:val="0"/>
          <w:sz w:val="21"/>
          <w:szCs w:val="21"/>
        </w:rPr>
      </w:pPr>
    </w:p>
    <w:p w14:paraId="3CF515E9" w14:textId="77AEE4F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Leadership</w:t>
      </w:r>
    </w:p>
    <w:p w14:paraId="215667A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failure of the priests, Hophni and Phinehas, contributed to Israel's defeat. Their lack of integrity and reverence for God had dire consequences. This underscores the importance of godly leadership and the impact it has on a community. As 1 Timothy 3:2-3 outlines, leaders must be above reproach, self-controlled, and faithful.</w:t>
      </w:r>
    </w:p>
    <w:p w14:paraId="0AD373F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leaders today avoid the mistakes made by Eli's sons in 1 Samuel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should leaders possess to inspire trust and faith in their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effective leadership require accountability, and how can this be implemented in modern contexts? </w:t>
      </w:r>
    </w:p>
    <w:p w14:paraId="6D14C60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Spiritual Discernment</w:t>
      </w:r>
    </w:p>
    <w:p w14:paraId="50FF2CE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Israelites lacked discernment, mistaking the Ark for a talisman. This teaches us to seek spiritual discernment in our decisions and actions. As James 1:5 encourages, "If any of you lacks wisdom, let him ask of God, who gives to all liberally and without reproach, and it will be given to him."</w:t>
      </w:r>
    </w:p>
    <w:p w14:paraId="686A72B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develop spiritual discernment to avoid relying on symbols like the Israelites did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Israelites failed to seek God's guidance before bringing the Ark into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Israelites' defeat about the importance of aligning actions with God's will? </w:t>
      </w:r>
    </w:p>
    <w:p w14:paraId="545BD49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BDD68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F3AACEE" w14:textId="77777777" w:rsidR="003231D3" w:rsidRDefault="003231D3" w:rsidP="007F7FEE">
      <w:pPr>
        <w:spacing w:line="247" w:lineRule="auto"/>
        <w:rPr>
          <w:rFonts w:eastAsia="Times New Roman"/>
          <w:b/>
          <w:bCs/>
          <w:kern w:val="0"/>
          <w:sz w:val="21"/>
          <w:szCs w:val="21"/>
        </w:rPr>
      </w:pPr>
    </w:p>
    <w:p w14:paraId="56BF6CF5" w14:textId="77DCDDE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Fear</w:t>
      </w:r>
    </w:p>
    <w:p w14:paraId="08C3DFB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fear of the God of Israel shows the impact of fear on both sides of the battle. While fear can paralyze, it can also lead to reverence and awe of God's power. We are reminded to fear God in a way that leads to wisdom and understanding, as Proverbs 9:10 states, "The fear of the LORD is the beginning of wisdom."</w:t>
      </w:r>
    </w:p>
    <w:p w14:paraId="5D6AAB8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fear influence your decision-making in challenging situations, as seen in 1 Samuel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confronting fears rather than avoiding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fear sometimes lead to misguided actions, and how can you prevent this? </w:t>
      </w:r>
    </w:p>
    <w:p w14:paraId="604416E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F2FEEE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defeat and loss, the story of 1 Samuel 4 sets the stage for God's redemptive work through Samuel and ultimately through Jesus Christ. It reminds us that even in our failures, God is working towards redemption and restoration. As Romans 5:8 beautifully declares, "But God proves His love for us in this: While we were still sinners, Christ died for us."</w:t>
      </w:r>
    </w:p>
    <w:p w14:paraId="5CED7407"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find hope in God's redemption during times of personal defeat or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Israel's experience with the Ark about trusting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symbols over genuine faith hinder our understanding of redemption?</w:t>
      </w:r>
      <w:r w:rsidRPr="001B37DC">
        <w:br w:type="page"/>
      </w:r>
    </w:p>
    <w:p w14:paraId="1C891566"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5 Teaching Points and Bible Study Questions</w:t>
      </w:r>
    </w:p>
    <w:p w14:paraId="5206B043" w14:textId="39090C9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God's Presence</w:t>
      </w:r>
    </w:p>
    <w:p w14:paraId="65A4DBB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5, we see the Ark of the Covenant, representing God's presence, causing chaos among the Philistines. When the Ark was placed in the temple of Dagon, their idol fell face down before it. This demonstrates the undeniable power of God's presence. As it is written, "The hand of the LORD was heavy upon the people of Ashdod" (1 Samuel 5:6). Remember, when God is with us, no other power can stand against us.</w:t>
      </w:r>
    </w:p>
    <w:p w14:paraId="008F0D5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caused turmoil for the Philistines, and what does this teach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positively impacts your daily life and decisions? </w:t>
      </w:r>
    </w:p>
    <w:p w14:paraId="0AFEE1F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6F2EF4F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learned the hard way that idols are powerless before the living God. Dagon, their god, was found broken and prostrate before the Ark. This serves as a reminder that "all the gods of the nations are idols, but the LORD made the heavens" (Psalm 96:5). Trust in the Creator, not the created.</w:t>
      </w:r>
    </w:p>
    <w:p w14:paraId="77790E0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the futility of idolatry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identifying and removing modern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idols ultimately lead to disappointment, and how can you avoid this trap? </w:t>
      </w:r>
    </w:p>
    <w:p w14:paraId="22B05846"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42D14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3A4FC14" w14:textId="77777777" w:rsidR="003231D3" w:rsidRDefault="003231D3" w:rsidP="007F7FEE">
      <w:pPr>
        <w:spacing w:line="247" w:lineRule="auto"/>
        <w:rPr>
          <w:rFonts w:eastAsia="Times New Roman"/>
          <w:b/>
          <w:bCs/>
          <w:kern w:val="0"/>
          <w:sz w:val="21"/>
          <w:szCs w:val="21"/>
        </w:rPr>
      </w:pPr>
    </w:p>
    <w:p w14:paraId="7A1BCD53" w14:textId="70637C5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17A0DE9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events in 1 Samuel 5 highlight God's control over all nations, not just Israel. The Philistines, despite their military might, were powerless against the divine will. This is a testament to the truth that "the LORD has established His throne in heaven, and His kingdom rules over all" (Psalm 103:19). God's sovereignty extends beyond borders and cultures.</w:t>
      </w:r>
    </w:p>
    <w:p w14:paraId="11872C6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when facing national or international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control over nations can impact your personal sense of security? </w:t>
      </w:r>
    </w:p>
    <w:p w14:paraId="09C043F1"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FFB2F1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suffered plagues and devastation because they took what belonged to God. This illustrates the principle that disobedience to God leads to consequences. As Proverbs 3:33 states, "The curse of the LORD is on the house of the wicked, but He blesses the home of the righteous." Obedience brings blessing, while disobedience brings trouble.</w:t>
      </w:r>
    </w:p>
    <w:p w14:paraId="52499A0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consequences of disobedience in 1 Samuel 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warnings led to severe consequences for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Philistines' experience about respecting boundaries in your own life? </w:t>
      </w:r>
    </w:p>
    <w:p w14:paraId="27961A61"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037A7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8EE579B" w14:textId="77777777" w:rsidR="003231D3" w:rsidRDefault="003231D3" w:rsidP="007F7FEE">
      <w:pPr>
        <w:spacing w:line="247" w:lineRule="auto"/>
        <w:rPr>
          <w:rFonts w:eastAsia="Times New Roman"/>
          <w:b/>
          <w:bCs/>
          <w:kern w:val="0"/>
          <w:sz w:val="21"/>
          <w:szCs w:val="21"/>
        </w:rPr>
      </w:pPr>
    </w:p>
    <w:p w14:paraId="6CA80717" w14:textId="307E50C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Reverence</w:t>
      </w:r>
    </w:p>
    <w:p w14:paraId="0524EEC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lack of reverence for the Ark resulted in disaster. This teaches us the importance of approaching God with respect and awe. Hebrews 12:28 reminds us, "Therefore, since we are receiving a kingdom that cannot be shaken, let us be thankful, and so worship God acceptably with reverence and awe."</w:t>
      </w:r>
    </w:p>
    <w:p w14:paraId="6E54A903" w14:textId="77777777" w:rsidR="003231D3" w:rsidRDefault="007F7FEE" w:rsidP="007F7FEE">
      <w:pPr>
        <w:spacing w:line="247" w:lineRule="auto"/>
      </w:pPr>
      <w:r w:rsidRPr="00F6333B">
        <w:rPr>
          <w:rFonts w:eastAsia="Times New Roman"/>
          <w:kern w:val="0"/>
          <w:sz w:val="21"/>
          <w:szCs w:val="21"/>
        </w:rPr>
        <w:t>1. How can we show reverence in our daily lives when faced with challenging situations like the Philistines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crucial in maintaining a respectful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Philistines' experience about the consequences of lacking reverence for the sacred?</w:t>
      </w:r>
    </w:p>
    <w:p w14:paraId="4B99786E" w14:textId="51636CE0"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Unavoidable</w:t>
      </w:r>
    </w:p>
    <w:p w14:paraId="59AE03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their attempts to rid themselves of the Ark, the Philistines could not escape God's justice. This serves as a reminder that "He will judge the world in righteousness and the peoples in His faithfulness" (Psalm 96:13). God's justice is inevitable and impartial.</w:t>
      </w:r>
    </w:p>
    <w:p w14:paraId="03C47DE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was unavoidable for the Philistines in 1 Samuel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Philistines' experience about respecting God's power and justice? </w:t>
      </w:r>
    </w:p>
    <w:p w14:paraId="21625F96"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B8F83C"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4BABF11" w14:textId="77777777" w:rsidR="003231D3" w:rsidRDefault="003231D3" w:rsidP="007F7FEE">
      <w:pPr>
        <w:spacing w:line="247" w:lineRule="auto"/>
        <w:rPr>
          <w:rFonts w:eastAsia="Times New Roman"/>
          <w:b/>
          <w:bCs/>
          <w:kern w:val="0"/>
          <w:sz w:val="21"/>
          <w:szCs w:val="21"/>
        </w:rPr>
      </w:pPr>
    </w:p>
    <w:p w14:paraId="241EBC58" w14:textId="1B180D1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Need for Repentance</w:t>
      </w:r>
    </w:p>
    <w:p w14:paraId="4A2C430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suffering was a call to repentance, though they did not heed it. This is a lesson for us to turn back to God when we stray. As 2 Chronicles 7:14 promises, "If My people who are called by My name humble themselves and pray and seek My face and turn from their wicked ways, then I will hear from heaven, forgive their sin, and heal their land."</w:t>
      </w:r>
    </w:p>
    <w:p w14:paraId="1F13385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power in 1 Samuel 5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stubbornness seen in the Philistines' response to God's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mistakes is crucial for genuine repentance and spiritual growth? </w:t>
      </w:r>
    </w:p>
    <w:p w14:paraId="3F64ECD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Cannot Be Contained</w:t>
      </w:r>
    </w:p>
    <w:p w14:paraId="1DDEFDC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Ark's presence in Philistine territory showed that God's glory cannot be confined to one place or people. His majesty fills the earth, as declared in Psalm 72:19: "Blessed be His glorious name forever; may the whole earth be filled with His glory. Amen and amen."</w:t>
      </w:r>
    </w:p>
    <w:p w14:paraId="0EB97C1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honor God's glory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caused turmoil for the Philistines,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glory is evident in your community and relationships? </w:t>
      </w:r>
    </w:p>
    <w:p w14:paraId="485C617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47392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D6A99B5" w14:textId="77777777" w:rsidR="003231D3" w:rsidRDefault="003231D3" w:rsidP="007F7FEE">
      <w:pPr>
        <w:spacing w:line="247" w:lineRule="auto"/>
        <w:rPr>
          <w:rFonts w:eastAsia="Times New Roman"/>
          <w:b/>
          <w:bCs/>
          <w:kern w:val="0"/>
          <w:sz w:val="21"/>
          <w:szCs w:val="21"/>
        </w:rPr>
      </w:pPr>
    </w:p>
    <w:p w14:paraId="7CD9D01F" w14:textId="1A67DBD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Inevitability of God's Plan</w:t>
      </w:r>
    </w:p>
    <w:p w14:paraId="4B1232B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human efforts to control or manipulate, God's plan will always prevail. The Philistines' attempts to manage the Ark's presence were futile. Proverbs 19:21 reminds us, "Many plans are in a man’s heart, but the purpose of the LORD will prevail."</w:t>
      </w:r>
    </w:p>
    <w:p w14:paraId="142F8CD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align with God's plan in challenging situations like the Philistines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prevailed despite the Philistines' attempts to control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Philistines' experience about resisting or accepting God's inevitable plan? </w:t>
      </w:r>
    </w:p>
    <w:p w14:paraId="7F3AD41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Acknowledge God</w:t>
      </w:r>
    </w:p>
    <w:p w14:paraId="0EE77B3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Ultimately, the events in 1 Samuel 5 call us to acknowledge God's supremacy. The Philistines were forced to recognize the power of the God of Israel. Let us willingly acknowledge Him in our lives, as Philippians 2:10-11 declares, "At the name of Jesus every knee should bow, in heaven and on earth and under the earth, and every tongue confess that Jesus Christ is Lord, to the glory of God the Father."</w:t>
      </w:r>
    </w:p>
    <w:p w14:paraId="616E55AD"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acknowledge God's power in situations where you feel overwhelmed or out of control?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 is important when facing challenges or uncertainties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daily to recognize and honor God's presence in your life?</w:t>
      </w:r>
      <w:r w:rsidRPr="001B37DC">
        <w:br w:type="page"/>
      </w:r>
    </w:p>
    <w:p w14:paraId="60D9BB3E"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6 Teaching Points and Bible Study Questions</w:t>
      </w:r>
    </w:p>
    <w:p w14:paraId="1BF11ADC" w14:textId="1D97883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Respect for the Sacred</w:t>
      </w:r>
    </w:p>
    <w:p w14:paraId="0BA01B8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6, the Philistines learn a crucial lesson about respecting what is sacred. After capturing the Ark of the Covenant, they experience plagues and devastation. This teaches us that reverence for God and His holy things is paramount. As it is written, "The fear of the LORD is the beginning of wisdom" (Proverbs 9:10). We are reminded to approach God with awe and respect, recognizing His holiness in our daily lives.</w:t>
      </w:r>
    </w:p>
    <w:p w14:paraId="184CC6F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show respect for sacred items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the sacred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faced by those who disrespected the Ark? </w:t>
      </w:r>
    </w:p>
    <w:p w14:paraId="547998B1"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57E3A98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realize their mistake and decide to return the Ark to Israel, demonstrating the power of repentance. They acknowledge their wrongdoing and seek to make amends. This act of turning away from sin and towards God is a powerful reminder that repentance is a pathway to restoration. "If we confess our sins, He is faithful and just to forgive us our sins and to cleanse us from all unrighteousness" (1 John 1:9).</w:t>
      </w:r>
    </w:p>
    <w:p w14:paraId="53EB50B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power lead you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repentance is sincere and transformative?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mistakes is crucial for personal and spiritual growth? </w:t>
      </w:r>
    </w:p>
    <w:p w14:paraId="34209183"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075E6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A8FA80A" w14:textId="77777777" w:rsidR="003231D3" w:rsidRDefault="003231D3" w:rsidP="007F7FEE">
      <w:pPr>
        <w:spacing w:line="247" w:lineRule="auto"/>
        <w:rPr>
          <w:rFonts w:eastAsia="Times New Roman"/>
          <w:b/>
          <w:bCs/>
          <w:kern w:val="0"/>
          <w:sz w:val="21"/>
          <w:szCs w:val="21"/>
        </w:rPr>
      </w:pPr>
    </w:p>
    <w:p w14:paraId="05858BC7" w14:textId="08BE60A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6F50035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events in 1 Samuel 6 highlight God's sovereignty over all nations, not just Israel. The Philistines, despite being enemies of Israel, are subject to God's will. This reminds us that God is in control of all things, and His plans will prevail. "The LORD has established His throne in heaven, and His kingdom rules over all" (Psalm 103:19).</w:t>
      </w:r>
    </w:p>
    <w:p w14:paraId="6B9D2DB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amidst national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07EEE0B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722F278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the Philistines return the Ark, they follow specific instructions, showing the importance of obedience to God’s commands. This obedience leads to the lifting of their plagues. Similarly, our obedience to God’s Word brings blessings and peace. "Blessed are those who hear the word of God and obey it" (Luke 11:28).</w:t>
      </w:r>
    </w:p>
    <w:p w14:paraId="160CC44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the lesson of obedience from 1 Samuel 6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crucial in achieving positive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the events in 1 Samuel 6? </w:t>
      </w:r>
    </w:p>
    <w:p w14:paraId="3CF1CF18"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FB590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C2ED236" w14:textId="77777777" w:rsidR="003231D3" w:rsidRDefault="003231D3" w:rsidP="007F7FEE">
      <w:pPr>
        <w:spacing w:line="247" w:lineRule="auto"/>
        <w:rPr>
          <w:rFonts w:eastAsia="Times New Roman"/>
          <w:b/>
          <w:bCs/>
          <w:kern w:val="0"/>
          <w:sz w:val="21"/>
          <w:szCs w:val="21"/>
        </w:rPr>
      </w:pPr>
    </w:p>
    <w:p w14:paraId="02D2CE69" w14:textId="35933A4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Guidance in Uncertainty</w:t>
      </w:r>
    </w:p>
    <w:p w14:paraId="6C4533D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are unsure how to return the Ark, so they seek guidance through a test involving cows. God directs the cows straight to Israel, showing that He guides us even in uncertainty. "Trust in the LORD with all your heart and lean not on your own understanding" (Proverbs 3:5). We can trust God to lead us when we are unsure of the path.</w:t>
      </w:r>
    </w:p>
    <w:p w14:paraId="49BED2E7" w14:textId="77777777" w:rsidR="003231D3" w:rsidRDefault="007F7FEE" w:rsidP="007F7FEE">
      <w:pPr>
        <w:spacing w:line="247" w:lineRule="auto"/>
      </w:pPr>
      <w:r w:rsidRPr="00F6333B">
        <w:rPr>
          <w:rFonts w:eastAsia="Times New Roman"/>
          <w:kern w:val="0"/>
          <w:sz w:val="21"/>
          <w:szCs w:val="21"/>
        </w:rPr>
        <w:t>1. How can you seek God's guidance when facing uncertain decisions like the Israelites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response in uncertain situations, as seen in 1 Samuel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trust God's plan during times of uncertainty, as demonstrated in this chapter?</w:t>
      </w:r>
    </w:p>
    <w:p w14:paraId="002ADBE8" w14:textId="77777777" w:rsidR="003231D3" w:rsidRDefault="003231D3" w:rsidP="007F7FEE">
      <w:pPr>
        <w:spacing w:line="247" w:lineRule="auto"/>
      </w:pPr>
    </w:p>
    <w:p w14:paraId="720FA8A0" w14:textId="38ADD756"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w:t>
      </w:r>
    </w:p>
    <w:p w14:paraId="5DC507F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send a guilt offering with the Ark, acknowledging their need for atonement. This act underscores the role of sacrifice in seeking forgiveness. While their offering was imperfect, it points to the ultimate sacrifice of Jesus Christ, who "gave Himself for us to redeem us from all lawlessness" (Titus 2:14).</w:t>
      </w:r>
    </w:p>
    <w:p w14:paraId="6ACEB8A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the principle of sacrifice into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in building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Philistines' approach to sacrifice in resolving conflicts or guilt? </w:t>
      </w:r>
    </w:p>
    <w:p w14:paraId="31B1CEC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919DD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A39E447" w14:textId="77777777" w:rsidR="003231D3" w:rsidRDefault="003231D3" w:rsidP="007F7FEE">
      <w:pPr>
        <w:spacing w:line="247" w:lineRule="auto"/>
        <w:rPr>
          <w:rFonts w:eastAsia="Times New Roman"/>
          <w:b/>
          <w:bCs/>
          <w:kern w:val="0"/>
          <w:sz w:val="21"/>
          <w:szCs w:val="21"/>
        </w:rPr>
      </w:pPr>
    </w:p>
    <w:p w14:paraId="178E2A5F" w14:textId="4261BA6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Presence Brings Joy</w:t>
      </w:r>
    </w:p>
    <w:p w14:paraId="43FC3A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the Ark returns to Israel, the people rejoice. The presence of God among His people is a source of great joy and celebration. "In Your presence is fullness of joy; at Your right hand are pleasures forevermore" (Psalm 16:11). We are reminded that God’s presence in our lives brings true joy and fulfillment.</w:t>
      </w:r>
    </w:p>
    <w:p w14:paraId="3E587A1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cultivate joy in your life through recognizing God's presence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sometimes brings discomfort before joy, and how can you embrace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is a source of joy in your community? </w:t>
      </w:r>
    </w:p>
    <w:p w14:paraId="6350E94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3211F44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Some Israelites look into the Ark and are struck down, illustrating the serious consequences of disobedience. This serves as a warning that disregarding God’s commands can lead to dire outcomes. "For the wages of sin is death, but the gift of God is eternal life in Christ Jesus our Lord" (Romans 6:23).</w:t>
      </w:r>
    </w:p>
    <w:p w14:paraId="75D4229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life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in mitigating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guidance and correct disobedience in your personal decisions? </w:t>
      </w:r>
    </w:p>
    <w:p w14:paraId="017374F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767DB8"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A3AC039" w14:textId="77777777" w:rsidR="003231D3" w:rsidRDefault="003231D3" w:rsidP="007F7FEE">
      <w:pPr>
        <w:spacing w:line="247" w:lineRule="auto"/>
        <w:rPr>
          <w:rFonts w:eastAsia="Times New Roman"/>
          <w:b/>
          <w:bCs/>
          <w:kern w:val="0"/>
          <w:sz w:val="21"/>
          <w:szCs w:val="21"/>
        </w:rPr>
      </w:pPr>
    </w:p>
    <w:p w14:paraId="663F4DBF" w14:textId="1AC1DCA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Holiness</w:t>
      </w:r>
    </w:p>
    <w:p w14:paraId="25968B6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events surrounding the Ark emphasize God’s holiness. The Israelites ask, "Who can stand in the presence of the LORD, this holy God?" (1 Samuel 6:20). This question reminds us of the need to approach God with reverence and purity, acknowledging His perfect holiness.</w:t>
      </w:r>
    </w:p>
    <w:p w14:paraId="1B6EC14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holiness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God's holiness is crucial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honor God's holiness in your community interactions? </w:t>
      </w:r>
    </w:p>
    <w:p w14:paraId="02FA09AE"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Worship</w:t>
      </w:r>
    </w:p>
    <w:p w14:paraId="4D520AD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Finally, the return of the Ark prompts the Israelites to worship God. This chapter calls us to worship God in spirit and truth, recognizing His greatness and mercy. "Worship the LORD in the splendor of His holiness; tremble before Him, all the earth" (Psalm 96:9). Let us be inspired to live lives of worship, honoring God in all we do.</w:t>
      </w:r>
    </w:p>
    <w:p w14:paraId="5F779208"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we prioritize worship in our daily lives like the Israelites did with the Ark's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genuinely engage in worship, as seen in 1 Samuel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presence in worship matter, as demonstrated by the Israelites' response to the Ark?</w:t>
      </w:r>
      <w:r w:rsidRPr="001B37DC">
        <w:br w:type="page"/>
      </w:r>
    </w:p>
    <w:p w14:paraId="092A3445"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7 Teaching Points and Bible Study Questions</w:t>
      </w:r>
    </w:p>
    <w:p w14:paraId="3323FC1B" w14:textId="5AECFE1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Repentance</w:t>
      </w:r>
    </w:p>
    <w:p w14:paraId="068B64C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In 1 Samuel 7, the Israelites demonstrate the transformative power of genuine repentance. After years of idolatry, they turn back to the Lord with sincere hearts. This chapter reminds us that repentance is not just about feeling sorry but involves a decisive turn away from sin and towards God. As it is written, "If you are returning to the LORD with all your heart, then rid yourselves of the foreign gods and the </w:t>
      </w:r>
      <w:proofErr w:type="spellStart"/>
      <w:r w:rsidRPr="00F6333B">
        <w:rPr>
          <w:rFonts w:eastAsia="Times New Roman"/>
          <w:kern w:val="0"/>
          <w:sz w:val="21"/>
          <w:szCs w:val="21"/>
        </w:rPr>
        <w:t>Ashtoreths</w:t>
      </w:r>
      <w:proofErr w:type="spellEnd"/>
      <w:r w:rsidRPr="00F6333B">
        <w:rPr>
          <w:rFonts w:eastAsia="Times New Roman"/>
          <w:kern w:val="0"/>
          <w:sz w:val="21"/>
          <w:szCs w:val="21"/>
        </w:rPr>
        <w:t xml:space="preserve"> and commit yourselves to the LORD and serve Him only" (1 Samuel 7:3). True repentance brings us back into alignment with God's will and opens the door to His blessings.</w:t>
      </w:r>
    </w:p>
    <w:p w14:paraId="2CA5553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genuine repentance transform your personal relationship with God and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repentance in your daily spiritual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past mistakes empower you to make positive changes in your life? </w:t>
      </w:r>
    </w:p>
    <w:p w14:paraId="5DC3310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Leadership</w:t>
      </w:r>
    </w:p>
    <w:p w14:paraId="243C40F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role as a leader is pivotal in guiding the Israelites back to God. His example shows us the importance of having spiritual leaders who are committed to God's truth and who can guide others in faith. Samuel's leadership was marked by prayer, teaching, and a deep commitment to God, reminding us that effective leaders are those who lead by example and point others to the Lord.</w:t>
      </w:r>
    </w:p>
    <w:p w14:paraId="36952DC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Samuel's leadership qualities to guide your community spiritually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leadership is crucial during times of crisis or transition?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spiritual leadership skills in your daily life? </w:t>
      </w:r>
    </w:p>
    <w:p w14:paraId="535B68E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D3E4B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2DA0A80" w14:textId="77777777" w:rsidR="003231D3" w:rsidRDefault="003231D3" w:rsidP="007F7FEE">
      <w:pPr>
        <w:spacing w:line="247" w:lineRule="auto"/>
        <w:rPr>
          <w:rFonts w:eastAsia="Times New Roman"/>
          <w:b/>
          <w:bCs/>
          <w:kern w:val="0"/>
          <w:sz w:val="21"/>
          <w:szCs w:val="21"/>
        </w:rPr>
      </w:pPr>
    </w:p>
    <w:p w14:paraId="14091FC8" w14:textId="7FF987C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Prayer</w:t>
      </w:r>
    </w:p>
    <w:p w14:paraId="3D14E6E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Prayer is a central theme in this chapter, as Samuel intercedes for the people of Israel. His prayers are earnest and heartfelt, demonstrating the power of prayer to bring about change. "Then Samuel said, 'Assemble all Israel at Mizpah, and I will intercede with the LORD for you'" (1 Samuel 7:5). This teaches us that prayer is not just a ritual but a powerful means of communication with God that can lead to divine intervention.</w:t>
      </w:r>
    </w:p>
    <w:p w14:paraId="65EA8B3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seek guidance like Samuel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Israel's victory, and how can it impact your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Samuel's intercession to strengthen your own prayer life? </w:t>
      </w:r>
    </w:p>
    <w:p w14:paraId="71ECE89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Fasting</w:t>
      </w:r>
    </w:p>
    <w:p w14:paraId="28A400F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Fasting is another key element in 1 Samuel 7, as the Israelites fasted and confessed their sins. Fasting is a spiritual discipline that helps us focus on God and seek His guidance. It is a way to humble ourselves before the Lord and express our dependence on Him. This chapter encourages us to incorporate fasting into our spiritual practices as a way to draw closer to God.</w:t>
      </w:r>
    </w:p>
    <w:p w14:paraId="36C5AD0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fasting enhance your spiritual focus and commitment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fasting was significant for the Israelites' repentance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fasting to strengthen your relationship with God today? </w:t>
      </w:r>
    </w:p>
    <w:p w14:paraId="7F6A4C5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8C7D9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08FD37F" w14:textId="77777777" w:rsidR="003231D3" w:rsidRDefault="003231D3" w:rsidP="007F7FEE">
      <w:pPr>
        <w:spacing w:line="247" w:lineRule="auto"/>
        <w:rPr>
          <w:rFonts w:eastAsia="Times New Roman"/>
          <w:b/>
          <w:bCs/>
          <w:kern w:val="0"/>
          <w:sz w:val="21"/>
          <w:szCs w:val="21"/>
        </w:rPr>
      </w:pPr>
    </w:p>
    <w:p w14:paraId="588B4F83" w14:textId="49BA064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Confession</w:t>
      </w:r>
    </w:p>
    <w:p w14:paraId="7376455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Confession is a vital step in the process of repentance. The Israelites openly confessed their sins, acknowledging their wrongdoing before God. "On that day they fasted and there they confessed, 'We have sinned against the LORD'" (1 Samuel 7:6). Confession is not about dwelling on guilt but about releasing our burdens to God and receiving His forgiveness and grace.</w:t>
      </w:r>
    </w:p>
    <w:p w14:paraId="20E66860" w14:textId="77777777" w:rsidR="003231D3" w:rsidRDefault="007F7FEE" w:rsidP="007F7FEE">
      <w:pPr>
        <w:spacing w:line="247" w:lineRule="auto"/>
      </w:pPr>
      <w:r w:rsidRPr="00F6333B">
        <w:rPr>
          <w:rFonts w:eastAsia="Times New Roman"/>
          <w:kern w:val="0"/>
          <w:sz w:val="21"/>
          <w:szCs w:val="21"/>
        </w:rPr>
        <w:t>1. How can regular confession impact your personal relationship with God and others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confession was crucial for Israel's victory in 1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incorporate confession into your daily spiritual practice?</w:t>
      </w:r>
    </w:p>
    <w:p w14:paraId="5822C9C8" w14:textId="002EDD24"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Deliverance</w:t>
      </w:r>
    </w:p>
    <w:p w14:paraId="49A3F1C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chapter highlights God's faithfulness in delivering His people from their enemies. When the Philistines attacked, God intervened with a mighty thunder, throwing the enemy into confusion. "But that day the LORD thundered loudly against the Philistines and threw them into such confusion that they fled before Israel" (1 Samuel 7:10). This serves as a powerful reminder that God is our protector and deliverer, always ready to fight on our behalf when we call upon Him.</w:t>
      </w:r>
    </w:p>
    <w:p w14:paraId="317FE76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celebrate God's faithfulness in your own life like Israel did in 1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deliverance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remembering past deliverances strengthens your faith in God's future faithfulness? </w:t>
      </w:r>
    </w:p>
    <w:p w14:paraId="02B6ADC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660F38"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4D03C51" w14:textId="77777777" w:rsidR="003231D3" w:rsidRDefault="003231D3" w:rsidP="007F7FEE">
      <w:pPr>
        <w:spacing w:line="247" w:lineRule="auto"/>
        <w:rPr>
          <w:rFonts w:eastAsia="Times New Roman"/>
          <w:b/>
          <w:bCs/>
          <w:kern w:val="0"/>
          <w:sz w:val="21"/>
          <w:szCs w:val="21"/>
        </w:rPr>
      </w:pPr>
    </w:p>
    <w:p w14:paraId="12DDB237" w14:textId="146293E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Remembrance</w:t>
      </w:r>
    </w:p>
    <w:p w14:paraId="5E0AA04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sets up a stone called Ebenezer, meaning "stone of help," to commemorate God's assistance. This act of remembrance is crucial for maintaining faith and gratitude. "Then Samuel took a stone and set it up between Mizpah and Shen. He named it Ebenezer, saying, 'Thus far the LORD has helped us'" (1 Samuel 7:12). Remembering God's past faithfulness strengthens our trust in His future provision.</w:t>
      </w:r>
    </w:p>
    <w:p w14:paraId="58B2A0E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remembrance of God's past help into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victories strengthens your faith during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faithfulness in your life? </w:t>
      </w:r>
    </w:p>
    <w:p w14:paraId="57D375BD"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Community Worship</w:t>
      </w:r>
    </w:p>
    <w:p w14:paraId="6658B9D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gathering of the Israelites at Mizpah for worship and repentance underscores the importance of community in our spiritual journey. Coming together as a community to seek God fosters unity and strengthens our collective faith. This chapter encourages us to prioritize communal worship and fellowship as vital components of our spiritual lives.</w:t>
      </w:r>
    </w:p>
    <w:p w14:paraId="74DF23D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community worship strengthen your personal faith and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prayer impacts a community differently than individual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participation in community worship? </w:t>
      </w:r>
    </w:p>
    <w:p w14:paraId="0AB5EA3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9A5118"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447FA45" w14:textId="77777777" w:rsidR="003231D3" w:rsidRDefault="003231D3" w:rsidP="007F7FEE">
      <w:pPr>
        <w:spacing w:line="247" w:lineRule="auto"/>
        <w:rPr>
          <w:rFonts w:eastAsia="Times New Roman"/>
          <w:b/>
          <w:bCs/>
          <w:kern w:val="0"/>
          <w:sz w:val="21"/>
          <w:szCs w:val="21"/>
        </w:rPr>
      </w:pPr>
    </w:p>
    <w:p w14:paraId="2F6E8656" w14:textId="5E26098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Obedience</w:t>
      </w:r>
    </w:p>
    <w:p w14:paraId="3E2450B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Israelites' obedience to Samuel's instructions leads to their victory over the Philistines. Obedience to God's commands is crucial for experiencing His blessings and protection. This chapter reminds us that obedience is not just about following rules but about aligning our lives with God's perfect will.</w:t>
      </w:r>
    </w:p>
    <w:p w14:paraId="123903D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obedience to God lead to positive changes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Israel's victory in 1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obedience aligns with God's will in daily life? </w:t>
      </w:r>
    </w:p>
    <w:p w14:paraId="305487D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Peace that Follows Faithfulness</w:t>
      </w:r>
    </w:p>
    <w:p w14:paraId="35EC73A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chapter concludes with a period of peace for Israel, a direct result of their faithfulness to God.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Philistines were subdued and did not invade Israelite territory again" (1 Samuel 7:13). This peace is a testament to the blessings that follow when we live in accordance with God's will. It encourages us to remain faithful, knowing that God's peace will guard our hearts and minds.</w:t>
      </w:r>
    </w:p>
    <w:p w14:paraId="4B1D0BF5"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cultivate peace in your life through faithfulness like Samuel did in 1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leads to peace, as seen in Israel's experience in 1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faithfulness and experience peace in challenging times?</w:t>
      </w:r>
      <w:r w:rsidRPr="001B37DC">
        <w:br w:type="page"/>
      </w:r>
    </w:p>
    <w:p w14:paraId="34608461"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8 Teaching Points and Bible Study Questions</w:t>
      </w:r>
    </w:p>
    <w:p w14:paraId="75C356ED" w14:textId="085929C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Danger of Rejecting Divine Leadership</w:t>
      </w:r>
    </w:p>
    <w:p w14:paraId="61EAAC3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8, the Israelites demand a king to lead them, rejecting God's direct rule. This teaches us the importance of valuing divine guidance over human leadership. As it says in 1 Samuel 8:7, "It is not you they have rejected, but they have rejected Me as their king." We must remember to prioritize God's wisdom over worldly desires.</w:t>
      </w:r>
    </w:p>
    <w:p w14:paraId="02DCDBC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we recognize and resist the temptation to reject divine leadership in 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prefer human leadership over divine guidance, despite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prioritize God's leadership in challenging situations? </w:t>
      </w:r>
    </w:p>
    <w:p w14:paraId="6DE8EE9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Peer Pressure</w:t>
      </w:r>
    </w:p>
    <w:p w14:paraId="1C15C34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Israelites wanted a king because other nations had one. This highlights the power of peer pressure and the temptation to conform. Romans 12:2 reminds us, "Do not be conformed to this world, but be transformed by the renewing of your mind." Stand firm in your faith and let God shape your path.</w:t>
      </w:r>
    </w:p>
    <w:p w14:paraId="09F1D3B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resist peer pressure when others demand conformity, like Israel's request for a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Israel's desire to be like other nations led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experience to make independent decisions in your life? </w:t>
      </w:r>
    </w:p>
    <w:p w14:paraId="5EBB8A06"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D84705"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946E6E1" w14:textId="77777777" w:rsidR="003231D3" w:rsidRDefault="003231D3" w:rsidP="007F7FEE">
      <w:pPr>
        <w:spacing w:line="247" w:lineRule="auto"/>
        <w:rPr>
          <w:rFonts w:eastAsia="Times New Roman"/>
          <w:b/>
          <w:bCs/>
          <w:kern w:val="0"/>
          <w:sz w:val="21"/>
          <w:szCs w:val="21"/>
        </w:rPr>
      </w:pPr>
    </w:p>
    <w:p w14:paraId="1D53C130" w14:textId="2C2958F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Earthly Desires</w:t>
      </w:r>
    </w:p>
    <w:p w14:paraId="312720A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 warns the Israelites about the burdens a king will impose, yet they persist. This illustrates how earthly desires can lead to unforeseen consequences. As 1 Samuel 8:18 warns, "When that day comes, you will cry out for relief from the king you have chosen." Be cautious of what you wish for, and seek God's will instead.</w:t>
      </w:r>
    </w:p>
    <w:p w14:paraId="451BCAA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between God's will and your own earthly desires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earthly desires, and are they worth the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earthly solutions sometimes lead to unexpected challenges in your life? </w:t>
      </w:r>
    </w:p>
    <w:p w14:paraId="563A66C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 to Godly Counsel</w:t>
      </w:r>
    </w:p>
    <w:p w14:paraId="1985884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a prophet of God, advises the Israelites against choosing a king, but they ignore him. This teaches us to heed godly counsel and wisdom. Proverbs 19:20 encourages us, "Listen to advice and accept instruction, that you may gain wisdom in the future."</w:t>
      </w:r>
    </w:p>
    <w:p w14:paraId="32CAF20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and prioritize godly counsel over popular opinion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wise advice, and how can you avoid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actively seek and apply godly counsel in your life? </w:t>
      </w:r>
    </w:p>
    <w:p w14:paraId="5D969340"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78BF2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DDDA6ED" w14:textId="77777777" w:rsidR="003231D3" w:rsidRDefault="003231D3" w:rsidP="007F7FEE">
      <w:pPr>
        <w:spacing w:line="247" w:lineRule="auto"/>
        <w:rPr>
          <w:rFonts w:eastAsia="Times New Roman"/>
          <w:b/>
          <w:bCs/>
          <w:kern w:val="0"/>
          <w:sz w:val="21"/>
          <w:szCs w:val="21"/>
        </w:rPr>
      </w:pPr>
    </w:p>
    <w:p w14:paraId="2EB3BA48" w14:textId="484944B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Free Will</w:t>
      </w:r>
    </w:p>
    <w:p w14:paraId="3FFE176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 allows the Israelites to choose a king, respecting their free will. This demonstrates that while God guides us, He also allows us to make our own choices. Galatians 5:13 reminds us, "You, my brothers and sisters, were called to be free. But do not use your freedom to indulge the flesh."</w:t>
      </w:r>
    </w:p>
    <w:p w14:paraId="443C4FF3" w14:textId="77777777" w:rsidR="003231D3" w:rsidRDefault="007F7FEE" w:rsidP="007F7FEE">
      <w:pPr>
        <w:spacing w:line="247" w:lineRule="auto"/>
      </w:pPr>
      <w:r w:rsidRPr="00F6333B">
        <w:rPr>
          <w:rFonts w:eastAsia="Times New Roman"/>
          <w:kern w:val="0"/>
          <w:sz w:val="21"/>
          <w:szCs w:val="21"/>
        </w:rPr>
        <w:t>1. How can you exercise free will while aligning with God's desires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us to choose paths that may lead to negative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Israel's choice of a king about the consequences of free will?</w:t>
      </w:r>
    </w:p>
    <w:p w14:paraId="465271B3" w14:textId="49E07D86"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Perils of Short-Sighted Decisions</w:t>
      </w:r>
    </w:p>
    <w:p w14:paraId="63E0AED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Israelites' demand for a king was based on immediate desires rather than long-term consequences. This teaches us to consider the future impact of our decisions. James 1:5 advises, "If any of you lacks wisdom, you should ask God, who gives generously to all without finding fault."</w:t>
      </w:r>
    </w:p>
    <w:p w14:paraId="3DA0BE5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we avoid making short-sighted decisions when faced with societal pressures like Israel's demand for a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immediate solutions over long-term benefits, as Israel did with a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experience to ensure your decisions align with long-term goals? </w:t>
      </w:r>
    </w:p>
    <w:p w14:paraId="5945AE5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794D0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1BCD4A2" w14:textId="77777777" w:rsidR="003231D3" w:rsidRDefault="003231D3" w:rsidP="007F7FEE">
      <w:pPr>
        <w:spacing w:line="247" w:lineRule="auto"/>
        <w:rPr>
          <w:rFonts w:eastAsia="Times New Roman"/>
          <w:b/>
          <w:bCs/>
          <w:kern w:val="0"/>
          <w:sz w:val="21"/>
          <w:szCs w:val="21"/>
        </w:rPr>
      </w:pPr>
    </w:p>
    <w:p w14:paraId="5AB29440" w14:textId="0A8C419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Unchanging Nature of God</w:t>
      </w:r>
    </w:p>
    <w:p w14:paraId="0FEE3F2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Israelites' rejection, God remains faithful and continues to guide them. This reassures us of God's unchanging nature and steadfast love. Hebrews 13:8 declares, "Jesus Christ is the same yesterday and today and forever."</w:t>
      </w:r>
    </w:p>
    <w:p w14:paraId="41F8B3B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unchanging nature influence your response to societal pressures for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nature remains constant despite human desires for new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response to Israel's request for a king about His unchanging character? </w:t>
      </w:r>
    </w:p>
    <w:p w14:paraId="7D12A44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Obedience</w:t>
      </w:r>
    </w:p>
    <w:p w14:paraId="4F35383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obedience to God's instructions, despite the people's demands, highlights the importance of following God's commands. 1 Samuel 8:22 shows Samuel's faithfulness: "The LORD answered, 'Listen to them and give them a king.'" Obedience to God is always the right choice.</w:t>
      </w:r>
    </w:p>
    <w:p w14:paraId="47BAA31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the lesson of obedience from 1 Samuel 8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was undervalued by the Israelites in 1 Samuel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Israel's request for a king? </w:t>
      </w:r>
    </w:p>
    <w:p w14:paraId="2D6C5D7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2C51C5"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4792E64" w14:textId="77777777" w:rsidR="003231D3" w:rsidRDefault="003231D3" w:rsidP="007F7FEE">
      <w:pPr>
        <w:spacing w:line="247" w:lineRule="auto"/>
        <w:rPr>
          <w:rFonts w:eastAsia="Times New Roman"/>
          <w:b/>
          <w:bCs/>
          <w:kern w:val="0"/>
          <w:sz w:val="21"/>
          <w:szCs w:val="21"/>
        </w:rPr>
      </w:pPr>
    </w:p>
    <w:p w14:paraId="5E0EC480" w14:textId="4649B38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Significance of Prayer</w:t>
      </w:r>
    </w:p>
    <w:p w14:paraId="77954FF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prays to God when faced with the people's demands, demonstrating the power of prayer in seeking guidance. Philippians 4:6 encourages us, "Do not be anxious about anything, but in every situation, by prayer and petition, with thanksgiving, present your requests to God."</w:t>
      </w:r>
    </w:p>
    <w:p w14:paraId="3629C56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prayer influence your decisions when facing societal pressures, as seen in 1 Samuel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when seeking guidance, as demonstrated by Samuel's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aligning your desires with God's will through prayer in challenging situations? </w:t>
      </w:r>
    </w:p>
    <w:p w14:paraId="7B86878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730A766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Even when the Israelites choose a king, God's sovereignty remains intact. This assures us that God's plans will prevail, regardless of human actions. Proverbs 19:21 reminds us, "Many are the plans in a person’s heart, but it is the LORD’s purpose that prevails." Trust in His ultimate control over all things.</w:t>
      </w:r>
    </w:p>
    <w:p w14:paraId="736DFD8D"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sovereignty in 1 Samuel 8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amidst societal pressures and demands?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when faced with difficult decisions?</w:t>
      </w:r>
      <w:r w:rsidRPr="001B37DC">
        <w:br w:type="page"/>
      </w:r>
    </w:p>
    <w:p w14:paraId="5DA4EEDA"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9 Teaching Points and Bible Study Questions</w:t>
      </w:r>
    </w:p>
    <w:p w14:paraId="1B6BF8F0" w14:textId="07F57ED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Divine Appointments in Everyday Life</w:t>
      </w:r>
    </w:p>
    <w:p w14:paraId="1839DD9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9, we see how God orchestrates events in the most ordinary circumstances. Saul's journey to find his father's lost donkeys leads him to Samuel, the prophet. This reminds us that God is actively involved in our daily lives, guiding us even when we are unaware. As Proverbs 16:9 says, "A man’s heart plans his course, but the LORD determines his steps." Trust that God is working behind the scenes in your life, turning mundane tasks into divine appointments.</w:t>
      </w:r>
    </w:p>
    <w:p w14:paraId="7EF5B70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divine appointments in your daily routine like Saul's encounter with Samuel?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open to unexpected divine guidance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ordinary events to fulfill His plans, as seen in Saul's journey? </w:t>
      </w:r>
    </w:p>
    <w:p w14:paraId="337A651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Godly Counsel</w:t>
      </w:r>
    </w:p>
    <w:p w14:paraId="798551B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Saul and his servant couldn't find the donkeys, they decided to seek the counsel of Samuel, a man of God. This highlights the importance of seeking wisdom from those who walk closely with the Lord. Proverbs 11:14 states, "For lack of guidance, a nation falls, but with many counselors there is deliverance." Surround yourself with godly mentors who can provide insight and guidance in your journey.</w:t>
      </w:r>
    </w:p>
    <w:p w14:paraId="0A9CA6F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seeking godly counsel influence your decision-making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journey to find Samuel was crucial for his future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reliance on Samuel about trusting spiritual guidance in your life? </w:t>
      </w:r>
    </w:p>
    <w:p w14:paraId="1C3AB91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3E2AF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9E65D3A" w14:textId="77777777" w:rsidR="003231D3" w:rsidRDefault="003231D3" w:rsidP="007F7FEE">
      <w:pPr>
        <w:spacing w:line="247" w:lineRule="auto"/>
        <w:rPr>
          <w:rFonts w:eastAsia="Times New Roman"/>
          <w:b/>
          <w:bCs/>
          <w:kern w:val="0"/>
          <w:sz w:val="21"/>
          <w:szCs w:val="21"/>
        </w:rPr>
      </w:pPr>
    </w:p>
    <w:p w14:paraId="36BDD7F3" w14:textId="5604315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Sees Potential Beyond Our Perception</w:t>
      </w:r>
    </w:p>
    <w:p w14:paraId="2C12620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 was from the smallest tribe of Israel and considered himself insignificant, yet God chose him to be king. This teaches us that God sees potential in us that we might not see in ourselves. As 1 Samuel 16:7 later reminds us, "The LORD does not see as man does. For man sees the outward appearance, but the LORD sees the heart." Trust that God has a purpose for you, regardless of your background or self-perception.</w:t>
      </w:r>
    </w:p>
    <w:p w14:paraId="5847EE8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nurture potential in others that may not be immediately visible?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chooses unlikely individuals for significant roles,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vision for your life beyond your current understanding? </w:t>
      </w:r>
    </w:p>
    <w:p w14:paraId="5A96832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Precedes Honor</w:t>
      </w:r>
    </w:p>
    <w:p w14:paraId="5B32BF1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initial humility is evident when he questions why Samuel would speak to him in such a significant manner. Humility is a key trait that God values. Proverbs 22:4 tells us, "The reward of humility and the fear of the LORD is riches and honor and life." Embrace humility, and God will lift you up in due time.</w:t>
      </w:r>
    </w:p>
    <w:p w14:paraId="44D9D79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Saul's initial humility in 1 Samuel 9 inspire your approach to leadership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before receiving honor, as seen in Saul's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53C41840"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EB3AAC"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6C2C78E" w14:textId="77777777" w:rsidR="003231D3" w:rsidRDefault="003231D3" w:rsidP="007F7FEE">
      <w:pPr>
        <w:spacing w:line="247" w:lineRule="auto"/>
        <w:rPr>
          <w:rFonts w:eastAsia="Times New Roman"/>
          <w:b/>
          <w:bCs/>
          <w:kern w:val="0"/>
          <w:sz w:val="21"/>
          <w:szCs w:val="21"/>
        </w:rPr>
      </w:pPr>
    </w:p>
    <w:p w14:paraId="74303D20" w14:textId="6D36B4C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Provides for Our Needs</w:t>
      </w:r>
    </w:p>
    <w:p w14:paraId="79A5F83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the narrative, Saul and his servant are concerned about what to offer Samuel, but God had already prepared a portion for them. This illustrates that God provides for our needs, often before we even realize them. Philippians 4:19 assures us, "And my God will supply all your needs according to His glorious riches in Christ Jesus." Trust in His provision and timing.</w:t>
      </w:r>
    </w:p>
    <w:p w14:paraId="43D8F009" w14:textId="77777777" w:rsidR="003231D3" w:rsidRDefault="007F7FEE" w:rsidP="007F7FEE">
      <w:pPr>
        <w:spacing w:line="247" w:lineRule="auto"/>
      </w:pPr>
      <w:r w:rsidRPr="00F6333B">
        <w:rPr>
          <w:rFonts w:eastAsia="Times New Roman"/>
          <w:kern w:val="0"/>
          <w:sz w:val="21"/>
          <w:szCs w:val="21"/>
        </w:rPr>
        <w:t>1. How can you trust God's provision when facing unexpected challenges like Saul's search for lost donkeys?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ordinary events to fulfill His plans, as seen in Saul's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Saul's experience about seeking guidance when uncertain about God's provision?</w:t>
      </w:r>
    </w:p>
    <w:p w14:paraId="0F6EE87C" w14:textId="509D768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 in God's Plan</w:t>
      </w:r>
    </w:p>
    <w:p w14:paraId="2CD99CD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role as a prophet is crucial in guiding Saul and revealing God's plan. Prophets in the Bible were God's mouthpieces, delivering His messages to His people. Today, we have the Scriptures as our guide. 2 Timothy 3:16 says, "All Scripture is God-breathed and is useful for instruction, for conviction, for correction, and for training in righteousness." Dive into the Word to understand God's will for your life.</w:t>
      </w:r>
    </w:p>
    <w:p w14:paraId="3361A12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God's guidance in your life as Saul did through Samuel's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His plans,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Samuel's role that helps you support others in understanding God's will? </w:t>
      </w:r>
    </w:p>
    <w:p w14:paraId="08A6627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8E6F0E"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701EA65" w14:textId="77777777" w:rsidR="003231D3" w:rsidRDefault="003231D3" w:rsidP="007F7FEE">
      <w:pPr>
        <w:spacing w:line="247" w:lineRule="auto"/>
        <w:rPr>
          <w:rFonts w:eastAsia="Times New Roman"/>
          <w:b/>
          <w:bCs/>
          <w:kern w:val="0"/>
          <w:sz w:val="21"/>
          <w:szCs w:val="21"/>
        </w:rPr>
      </w:pPr>
    </w:p>
    <w:p w14:paraId="436FCA27" w14:textId="264743D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Sovereignty Over Leadership</w:t>
      </w:r>
    </w:p>
    <w:p w14:paraId="32AB1F7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God's choice of Saul as king demonstrates His sovereignty over leadership. He raises leaders according to His purpose and plan. Romans 13:1 reminds us, "Let every soul be subject to the governing authorities, for there is no authority except that which is from God." Trust in God's sovereignty, even in leadership transitions, knowing He is in control.</w:t>
      </w:r>
    </w:p>
    <w:p w14:paraId="69E32E9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God's hand in the leadership choices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selection of leaders in unexpected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sovereignty in leadership decisions matter in your personal life? </w:t>
      </w:r>
    </w:p>
    <w:p w14:paraId="4B8005B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Obedience</w:t>
      </w:r>
    </w:p>
    <w:p w14:paraId="09681EA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journey was marked by obedience to his father's request to find the donkeys. This obedience led him to his divine appointment with Samuel. Obedience to God's commands is crucial in our walk with Him. John 14:15 states, "If you love Me, you will keep My commandments." Let obedience be a hallmark of your faith.</w:t>
      </w:r>
    </w:p>
    <w:p w14:paraId="7A6D29C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Saul's obedience to his father inspire your daily decision-making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recognizing and fulfilling your life's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journey about trusting guidance even when the path is unclear? </w:t>
      </w:r>
    </w:p>
    <w:p w14:paraId="2630FB8E"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986C08"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C1C7401" w14:textId="6A9B3DFA" w:rsidR="003231D3" w:rsidRDefault="003231D3" w:rsidP="007F7FEE">
      <w:pPr>
        <w:spacing w:line="247" w:lineRule="auto"/>
        <w:rPr>
          <w:rFonts w:eastAsia="Times New Roman"/>
          <w:b/>
          <w:bCs/>
          <w:kern w:val="0"/>
          <w:sz w:val="21"/>
          <w:szCs w:val="21"/>
        </w:rPr>
      </w:pPr>
    </w:p>
    <w:p w14:paraId="48E8EF8B" w14:textId="3226231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Timing is Perfect</w:t>
      </w:r>
    </w:p>
    <w:p w14:paraId="2B3A742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timing of Saul's arrival at the city where Samuel was is a testament to God's perfect timing. Ecclesiastes 3:1 says, "To everything there is a season, and a time for every purpose under heaven." Trust that God’s timing is impeccable, even when it doesn’t align with our own plans.</w:t>
      </w:r>
    </w:p>
    <w:p w14:paraId="7C86A8A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in your current life situation, like Saul's journey in 1 Samuel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Saul's unexpected encounter with Samuel?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God's timing often differ from our own plans, and how can you embrace this? </w:t>
      </w:r>
    </w:p>
    <w:p w14:paraId="5501CAA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Anointing</w:t>
      </w:r>
    </w:p>
    <w:p w14:paraId="40C7CEA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Finally, Saul's anointing by Samuel signifies the power of God's anointing in setting apart individuals for His purposes. 1 John 2:27 tells us, "And as for you, the anointing you received from Him remains in you, and you do not need anyone to teach you." Embrace the anointing God has placed on your life, knowing it empowers you to fulfill His calling.</w:t>
      </w:r>
    </w:p>
    <w:p w14:paraId="4C504ED6"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God's anointing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anointing can change ordinary tasks into significant missions?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prepare yourself for receiving and embracing God's anointing?</w:t>
      </w:r>
      <w:r w:rsidRPr="001B37DC">
        <w:br w:type="page"/>
      </w:r>
    </w:p>
    <w:p w14:paraId="3FED43FB"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10 Teaching Points and Bible Study Questions</w:t>
      </w:r>
    </w:p>
    <w:p w14:paraId="0C55BEAA" w14:textId="60A5842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Divine Appointment and Anointing</w:t>
      </w:r>
    </w:p>
    <w:p w14:paraId="5080485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10, we witness the anointing of Saul as king, a powerful reminder that God appoints leaders according to His divine plan. Samuel anoints Saul with oil, signifying God's choice and blessing. This teaches us that God has a purpose for each of us, and He equips us for the roles He calls us to. As it is written, "The Spirit of the LORD will rush upon you, and you will prophesy with them; and you will be changed into a different person" (1 Samuel 10:6). Trust in God's timing and His ability to transform you for His purposes.</w:t>
      </w:r>
    </w:p>
    <w:p w14:paraId="6464F1F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divine appointments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when you embrace your God-given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your divine purpose impact your decisions and actions? </w:t>
      </w:r>
    </w:p>
    <w:p w14:paraId="0FA4B82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the Holy Spirit</w:t>
      </w:r>
    </w:p>
    <w:p w14:paraId="3D3974F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transformation of Saul through the Holy Spirit is a testament to the power of God working within us. When the Spirit of the Lord comes upon Saul, he is changed into a different person, illustrating how the Holy Spirit empowers us to fulfill God's will. This is a reminder that we are not alone in our journey; the Holy Spirit is our guide and strength. "The Spirit of the LORD will rush upon you" (1 Samuel 10:6) is a promise of divine empowerment available to all believers.</w:t>
      </w:r>
    </w:p>
    <w:p w14:paraId="604884B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the Holy Spirit's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allowing the Holy Spirit to transform your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Holy Spirit empower you more than relying on your own strength? </w:t>
      </w:r>
    </w:p>
    <w:p w14:paraId="432BC04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F56855"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EFB5AE0" w14:textId="77777777" w:rsidR="003231D3" w:rsidRDefault="003231D3" w:rsidP="007F7FEE">
      <w:pPr>
        <w:spacing w:line="247" w:lineRule="auto"/>
        <w:rPr>
          <w:rFonts w:eastAsia="Times New Roman"/>
          <w:b/>
          <w:bCs/>
          <w:kern w:val="0"/>
          <w:sz w:val="21"/>
          <w:szCs w:val="21"/>
        </w:rPr>
      </w:pPr>
    </w:p>
    <w:p w14:paraId="5919272B" w14:textId="0DB0495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Signs of Confirmation</w:t>
      </w:r>
    </w:p>
    <w:p w14:paraId="350074A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 provides Saul with specific signs to confirm his calling, demonstrating that He is a God of order and assurance. These signs serve to strengthen Saul's faith and resolve. In our lives, God often provides confirmations of His will through circumstances, people, or Scripture. Be attentive to these signs, as they are God's way of guiding and affirming you. "When these signs have come, do as the occasion demands, for God is with you" (1 Samuel 10:7).</w:t>
      </w:r>
    </w:p>
    <w:p w14:paraId="6D8861A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trust signs of confirmation in your own life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specific signs to confirm His plans for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you received a sign that challenged your current path? </w:t>
      </w:r>
    </w:p>
    <w:p w14:paraId="2416C02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17D6371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instructs Saul to wait for him at Gilgal, emphasizing the importance of obedience to God's commands. This lesson is crucial for us today; obedience to God is a demonstration of our faith and trust in Him. "You shall go down before me to Gilgal, and surely I will come down to you to offer burnt offerings" (1 Samuel 10:8). Obedience opens the door to God's blessings and guidance.</w:t>
      </w:r>
    </w:p>
    <w:p w14:paraId="100D2E0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Saul's initial obedience to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in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story about the consequences of partial obedience? </w:t>
      </w:r>
    </w:p>
    <w:p w14:paraId="098A099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B83735"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3D00370" w14:textId="77777777" w:rsidR="003231D3" w:rsidRDefault="003231D3" w:rsidP="007F7FEE">
      <w:pPr>
        <w:spacing w:line="247" w:lineRule="auto"/>
        <w:rPr>
          <w:rFonts w:eastAsia="Times New Roman"/>
          <w:b/>
          <w:bCs/>
          <w:kern w:val="0"/>
          <w:sz w:val="21"/>
          <w:szCs w:val="21"/>
        </w:rPr>
      </w:pPr>
    </w:p>
    <w:p w14:paraId="64AC6C62" w14:textId="462AD23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Humility in Leadership</w:t>
      </w:r>
    </w:p>
    <w:p w14:paraId="45C6C64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being chosen as king, Saul initially hides among the baggage, displaying humility. This act reminds us that true leadership is rooted in humility and service, not in seeking power or recognition. "But when they looked for him, they could not find him" (1 Samuel 10:21). As leaders in our communities and families, we are called to serve others with humility, following the example of Christ.</w:t>
      </w:r>
    </w:p>
    <w:p w14:paraId="37BBB9F5" w14:textId="77777777" w:rsidR="003231D3" w:rsidRDefault="007F7FEE" w:rsidP="007F7FEE">
      <w:pPr>
        <w:spacing w:line="247" w:lineRule="auto"/>
      </w:pPr>
      <w:r w:rsidRPr="00F6333B">
        <w:rPr>
          <w:rFonts w:eastAsia="Times New Roman"/>
          <w:kern w:val="0"/>
          <w:sz w:val="21"/>
          <w:szCs w:val="21"/>
        </w:rPr>
        <w:t>1. How can Saul's initial humility in leadership inspire your approach to leading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effective leadership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Saul's humility to apply in your own leadership roles?</w:t>
      </w:r>
    </w:p>
    <w:p w14:paraId="1FFF8C65" w14:textId="5FBED9F0"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Choosing Leaders</w:t>
      </w:r>
    </w:p>
    <w:p w14:paraId="29B9D10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selection of Saul as king underscores God's sovereignty in appointing leaders. It is a reminder that God is in control, and His choices are perfect, even when they may not align with human expectations. "Do you see the one the LORD has chosen? There is no one like him among all the people" (1 Samuel 10:24). Trust in God's wisdom and His ability to raise up leaders according to His will.</w:t>
      </w:r>
    </w:p>
    <w:p w14:paraId="5895380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choice in leaders when their qualifications seem unclear or insufficient?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support a leader chosen by God, even if you have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sometimes chooses unexpected individuals for leadership roles? </w:t>
      </w:r>
    </w:p>
    <w:p w14:paraId="39201A4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D37390"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D3E9804" w14:textId="77777777" w:rsidR="003231D3" w:rsidRDefault="003231D3" w:rsidP="007F7FEE">
      <w:pPr>
        <w:spacing w:line="247" w:lineRule="auto"/>
        <w:rPr>
          <w:rFonts w:eastAsia="Times New Roman"/>
          <w:b/>
          <w:bCs/>
          <w:kern w:val="0"/>
          <w:sz w:val="21"/>
          <w:szCs w:val="21"/>
        </w:rPr>
      </w:pPr>
    </w:p>
    <w:p w14:paraId="6F929A96" w14:textId="1E05529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Prophecy</w:t>
      </w:r>
    </w:p>
    <w:p w14:paraId="664161F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Prophecy plays a significant role in 1 Samuel 10, as it confirms Saul's calling and God's plan. Prophecy is a gift that reveals God's intentions and provides guidance. In our lives, we should seek to understand and apply the prophetic words found in Scripture, allowing them to direct our paths. "And all those who had known him formerly saw him prophesying with the prophets" (1 Samuel 10:11).</w:t>
      </w:r>
    </w:p>
    <w:p w14:paraId="7558ACD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true prophecy in your life today, like Saul did in 1 Samuel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guide individuals, as seen with Saul's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response to prophecy that applies to your personal faith journey? </w:t>
      </w:r>
    </w:p>
    <w:p w14:paraId="65EB284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Community Support and Encouragement</w:t>
      </w:r>
    </w:p>
    <w:p w14:paraId="09749E3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After Saul is anointed, the people shout, "Long live the king!" (1 Samuel 10:24), showing their support and encouragement. This highlights the importance of community in fulfilling God's purposes. We are called to support and uplift one another, recognizing that we are stronger together. Encourage those around you in their God-given roles and missions.</w:t>
      </w:r>
    </w:p>
    <w:p w14:paraId="59E71BF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actively support a leader in your community as the Israelites supported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encourage someone who feels unqualified for their role, like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community support is crucial when someone is stepping into a new leadership position? </w:t>
      </w:r>
    </w:p>
    <w:p w14:paraId="3119DD0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B8643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CA15996" w14:textId="77777777" w:rsidR="003231D3" w:rsidRDefault="003231D3" w:rsidP="007F7FEE">
      <w:pPr>
        <w:spacing w:line="247" w:lineRule="auto"/>
        <w:rPr>
          <w:rFonts w:eastAsia="Times New Roman"/>
          <w:b/>
          <w:bCs/>
          <w:kern w:val="0"/>
          <w:sz w:val="21"/>
          <w:szCs w:val="21"/>
        </w:rPr>
      </w:pPr>
    </w:p>
    <w:p w14:paraId="1229C1F5" w14:textId="67E94FA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Reality of Opposition</w:t>
      </w:r>
    </w:p>
    <w:p w14:paraId="67028FF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Even as Saul is chosen, there are those who doubt and oppose him. This serves as a reminder that following God's call may not always be met with universal approval. "But some worthless men said, 'How can this man save us?'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they despised him and brought him no gifts" (1 Samuel 10:27). Stand firm in your faith, knowing that God is with you, even in the face of opposition.</w:t>
      </w:r>
    </w:p>
    <w:p w14:paraId="68591CB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prepare for opposition when stepping into a new leadership role like Saul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doubted Saul's ability to lead despite his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response to opposition that applies to your own challenges? </w:t>
      </w:r>
    </w:p>
    <w:p w14:paraId="3DB0791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36225FE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10, we see the assurance of God's presence with Saul. This is a comforting reminder that God is always with us, guiding and supporting us in our journey. "God is with you" (1 Samuel 10:7) is a promise that we can hold onto, knowing that we are never alone. Embrace this assurance and walk confidently in the path God has set before you.</w:t>
      </w:r>
    </w:p>
    <w:p w14:paraId="5FC677D0"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trust in God's presence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assurance of God's presence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presence is crucial for leadership and guidance in your community?</w:t>
      </w:r>
      <w:r w:rsidRPr="001B37DC">
        <w:br w:type="page"/>
      </w:r>
    </w:p>
    <w:p w14:paraId="5BEF3E4D"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11 Teaching Points and Bible Study Questions</w:t>
      </w:r>
    </w:p>
    <w:p w14:paraId="043604B7" w14:textId="54F6B7D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Leadership in Times of Crisis</w:t>
      </w:r>
    </w:p>
    <w:p w14:paraId="275F93C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In 1 Samuel 11, we see Saul stepping up as a leader when the Ammonites threaten </w:t>
      </w:r>
      <w:proofErr w:type="spellStart"/>
      <w:r w:rsidRPr="00F6333B">
        <w:rPr>
          <w:rFonts w:eastAsia="Times New Roman"/>
          <w:kern w:val="0"/>
          <w:sz w:val="21"/>
          <w:szCs w:val="21"/>
        </w:rPr>
        <w:t>Jabesh-gilead</w:t>
      </w:r>
      <w:proofErr w:type="spellEnd"/>
      <w:r w:rsidRPr="00F6333B">
        <w:rPr>
          <w:rFonts w:eastAsia="Times New Roman"/>
          <w:kern w:val="0"/>
          <w:sz w:val="21"/>
          <w:szCs w:val="21"/>
        </w:rPr>
        <w:t>. This chapter reminds us that true leadership often emerges in times of crisis. Saul's decisive action and reliance on God’s guidance demonstrate that when we face challenges, we should seek divine wisdom and courage. As it is written, "The Spirit of God came powerfully upon Saul" (1 Samuel 11:6), showing us that God equips those He calls to lead.</w:t>
      </w:r>
    </w:p>
    <w:p w14:paraId="18B62FF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effective leadership when faced with a sudden crisis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approach to rallying support was successful, and how can you apply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leadership to inspire confidence and unity in challenging situations? </w:t>
      </w:r>
    </w:p>
    <w:p w14:paraId="2059C57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Through Shared Purpose</w:t>
      </w:r>
    </w:p>
    <w:p w14:paraId="2EF8E6F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Saul calls the Israelites to arms, they respond with unity and determination. This teaches us the power of coming together for a common cause. In our own lives, whether in family, church, or community, unity can be a powerful force for good. "The fear of the LORD fell on the people, and they came out as one" (1 Samuel 11:7). Let us strive to work together, inspired by a shared purpose.</w:t>
      </w:r>
    </w:p>
    <w:p w14:paraId="1DC1FDF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shared challenges strengthen unity in your community, similar to Israel's response in 1 Samuel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foster unity through shared goals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 common purpose is crucial for maintaining unity during difficult times? </w:t>
      </w:r>
    </w:p>
    <w:p w14:paraId="374D6046"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2545E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4C7826B" w14:textId="77777777" w:rsidR="003231D3" w:rsidRDefault="003231D3" w:rsidP="007F7FEE">
      <w:pPr>
        <w:spacing w:line="247" w:lineRule="auto"/>
        <w:rPr>
          <w:rFonts w:eastAsia="Times New Roman"/>
          <w:b/>
          <w:bCs/>
          <w:kern w:val="0"/>
          <w:sz w:val="21"/>
          <w:szCs w:val="21"/>
        </w:rPr>
      </w:pPr>
    </w:p>
    <w:p w14:paraId="36395502" w14:textId="3AF6AFE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Righteous Anger</w:t>
      </w:r>
    </w:p>
    <w:p w14:paraId="507F0AD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Saul's anger at the threat to </w:t>
      </w:r>
      <w:proofErr w:type="spellStart"/>
      <w:r w:rsidRPr="00F6333B">
        <w:rPr>
          <w:rFonts w:eastAsia="Times New Roman"/>
          <w:kern w:val="0"/>
          <w:sz w:val="21"/>
          <w:szCs w:val="21"/>
        </w:rPr>
        <w:t>Jabesh-gilead</w:t>
      </w:r>
      <w:proofErr w:type="spellEnd"/>
      <w:r w:rsidRPr="00F6333B">
        <w:rPr>
          <w:rFonts w:eastAsia="Times New Roman"/>
          <w:kern w:val="0"/>
          <w:sz w:val="21"/>
          <w:szCs w:val="21"/>
        </w:rPr>
        <w:t xml:space="preserve"> is described as righteous, fueled by the Spirit of God. This shows us that anger, when aligned with God’s will, can be a catalyst for positive action. "His anger burned greatly" (1 Samuel 11:6). We should channel our emotions into actions that align with God’s righteousness, standing against injustice and defending the oppressed.</w:t>
      </w:r>
    </w:p>
    <w:p w14:paraId="34D091A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channel righteous anger into positive action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when responding to injustice with righteous 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righteous anger sometimes lead to unity and positive change? </w:t>
      </w:r>
    </w:p>
    <w:p w14:paraId="4070BDE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Deliverance is Certain</w:t>
      </w:r>
    </w:p>
    <w:p w14:paraId="4032725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victory over the Ammonites is a testament to God’s deliverance. Saul reassures the people, "Tomorrow, by the time the sun is hot, you will be delivered" (1 Samuel 11:9). This reminds us that God is faithful and His timing is perfect. In our own struggles, we can trust that God will deliver us, often in ways we least expect.</w:t>
      </w:r>
    </w:p>
    <w:p w14:paraId="6A59D74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in God's deliverance during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deliverance often requires our active participation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leadership in seeking God's deliverance for others? </w:t>
      </w:r>
    </w:p>
    <w:p w14:paraId="670DCC95"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C7AD5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B3D6BEE" w14:textId="77777777" w:rsidR="003231D3" w:rsidRDefault="003231D3" w:rsidP="007F7FEE">
      <w:pPr>
        <w:spacing w:line="247" w:lineRule="auto"/>
        <w:rPr>
          <w:rFonts w:eastAsia="Times New Roman"/>
          <w:b/>
          <w:bCs/>
          <w:kern w:val="0"/>
          <w:sz w:val="21"/>
          <w:szCs w:val="21"/>
        </w:rPr>
      </w:pPr>
    </w:p>
    <w:p w14:paraId="13A5F221" w14:textId="4D52C43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Encouragement</w:t>
      </w:r>
    </w:p>
    <w:p w14:paraId="60469C3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Saul’s message to the people of </w:t>
      </w:r>
      <w:proofErr w:type="spellStart"/>
      <w:r w:rsidRPr="00F6333B">
        <w:rPr>
          <w:rFonts w:eastAsia="Times New Roman"/>
          <w:kern w:val="0"/>
          <w:sz w:val="21"/>
          <w:szCs w:val="21"/>
        </w:rPr>
        <w:t>Jabesh-gilead</w:t>
      </w:r>
      <w:proofErr w:type="spellEnd"/>
      <w:r w:rsidRPr="00F6333B">
        <w:rPr>
          <w:rFonts w:eastAsia="Times New Roman"/>
          <w:kern w:val="0"/>
          <w:sz w:val="21"/>
          <w:szCs w:val="21"/>
        </w:rPr>
        <w:t xml:space="preserve"> is one of hope and encouragement. "You will be delivered" (1 Samuel 11:9) is a powerful promise that lifts their spirits. We, too, can be sources of encouragement to those around us, offering words of hope and assurance that God is in control.</w:t>
      </w:r>
    </w:p>
    <w:p w14:paraId="612FA43C" w14:textId="77777777" w:rsidR="003231D3" w:rsidRDefault="007F7FEE" w:rsidP="007F7FEE">
      <w:pPr>
        <w:spacing w:line="247" w:lineRule="auto"/>
      </w:pPr>
      <w:r w:rsidRPr="00F6333B">
        <w:rPr>
          <w:rFonts w:eastAsia="Times New Roman"/>
          <w:kern w:val="0"/>
          <w:sz w:val="21"/>
          <w:szCs w:val="21"/>
        </w:rPr>
        <w:t>1. How can you use encouragement to unite and motivate others in challenging situations like Saul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was crucial for the Israelites' victory against the Ammonites?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offer timely encouragement to someone facing a difficult decision today?</w:t>
      </w:r>
    </w:p>
    <w:p w14:paraId="1CB15DB9" w14:textId="410468A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5B65436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Spirit of God plays a crucial role in empowering Saul to lead and deliver Israel. This chapter highlights the importance of the Holy Spirit in our lives, guiding and strengthening us to fulfill God’s purposes. "The Spirit of God came powerfully upon Saul" (1 Samuel 11:6). Let us seek the Spirit’s presence daily, allowing Him to work through us.</w:t>
      </w:r>
    </w:p>
    <w:p w14:paraId="56D7549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the Holy Spirit's guidance in challenging situations like Saul did in 1 Samuel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allowing the Holy Spirit to influence your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Holy Spirit matter when facing opposition or making difficult choices? </w:t>
      </w:r>
    </w:p>
    <w:p w14:paraId="08F8412E"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793AC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E4F5424" w14:textId="77777777" w:rsidR="003231D3" w:rsidRDefault="003231D3" w:rsidP="007F7FEE">
      <w:pPr>
        <w:spacing w:line="247" w:lineRule="auto"/>
        <w:rPr>
          <w:rFonts w:eastAsia="Times New Roman"/>
          <w:b/>
          <w:bCs/>
          <w:kern w:val="0"/>
          <w:sz w:val="21"/>
          <w:szCs w:val="21"/>
        </w:rPr>
      </w:pPr>
    </w:p>
    <w:p w14:paraId="1DD49845" w14:textId="41D187B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Humility in Victory</w:t>
      </w:r>
    </w:p>
    <w:p w14:paraId="7FE2551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After the victory, Saul demonstrates humility by refusing to punish those who doubted him. "No one will be put to death today, for this day the LORD has rescued Israel" (1 Samuel 11:13). This teaches us that true victory is marked by humility and grace, recognizing that all success comes from God.</w:t>
      </w:r>
    </w:p>
    <w:p w14:paraId="28E8801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humility when achieving success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important after a victory, and how can it impact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response to victory that applies to your own achievements? </w:t>
      </w:r>
    </w:p>
    <w:p w14:paraId="7A87000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Renewing Commitment to God</w:t>
      </w:r>
    </w:p>
    <w:p w14:paraId="2819925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Following the victory, Samuel leads the people in renewing their commitment to God. This is a powerful reminder of the importance of continually dedicating our lives to God’s service. "There they made Saul king in the presence of the LORD" (1 Samuel 11:15). Let us regularly renew our commitment to live according to His will.</w:t>
      </w:r>
    </w:p>
    <w:p w14:paraId="7810069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renew your commitment to God in challenging situations like Saul did in 1 Samuel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unite your community in faith as Saul did with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renewing commitment to God is crucial during times of personal or communal crisis? </w:t>
      </w:r>
    </w:p>
    <w:p w14:paraId="29B443B5"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E3FCCF"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8734F57" w14:textId="77777777" w:rsidR="003231D3" w:rsidRDefault="003231D3" w:rsidP="007F7FEE">
      <w:pPr>
        <w:spacing w:line="247" w:lineRule="auto"/>
        <w:rPr>
          <w:rFonts w:eastAsia="Times New Roman"/>
          <w:b/>
          <w:bCs/>
          <w:kern w:val="0"/>
          <w:sz w:val="21"/>
          <w:szCs w:val="21"/>
        </w:rPr>
      </w:pPr>
    </w:p>
    <w:p w14:paraId="19DAD4A3" w14:textId="6366590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Joy of Salvation</w:t>
      </w:r>
    </w:p>
    <w:p w14:paraId="7B1C20C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chapter concludes with a celebration of God’s deliverance. "They sacrificed fellowship offerings before the LORD, and Saul and all the Israelites held a great celebration" (1 Samuel 11:15). This joy reflects the gratitude we should have for our salvation through Christ, celebrating the freedom and hope we have in Him.</w:t>
      </w:r>
    </w:p>
    <w:p w14:paraId="0122F2B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experiencing God's deliverance in your life lead to a deeper joy and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victories with others enhances the joy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remember and share the joy of your own salvation with others? </w:t>
      </w:r>
    </w:p>
    <w:p w14:paraId="34C586A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Leadership</w:t>
      </w:r>
    </w:p>
    <w:p w14:paraId="18CCB04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Finally, 1 Samuel 11 underscores God’s sovereignty in appointing leaders. Saul’s rise to kingship is orchestrated by God, reminding us that He is in control of all authority. "The LORD has rescued Israel" (1 Samuel 11:13). We can trust that God places leaders according to His divine plan, and we should pray for them to lead with wisdom and integrity.</w:t>
      </w:r>
    </w:p>
    <w:p w14:paraId="7F929A4B"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support God's chosen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affirm His sovereignty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Saul's leadership to apply in your own leadership roles?</w:t>
      </w:r>
      <w:r w:rsidRPr="001B37DC">
        <w:br w:type="page"/>
      </w:r>
    </w:p>
    <w:p w14:paraId="36362E4A"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12 Teaching Points and Bible Study Questions</w:t>
      </w:r>
    </w:p>
    <w:p w14:paraId="579A927D" w14:textId="2AB7B3F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Remembering God's Faithfulness</w:t>
      </w:r>
    </w:p>
    <w:p w14:paraId="5FF2BBC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12, Samuel reminds the Israelites of God's unwavering faithfulness throughout their history. He recounts how the Lord delivered them from Egypt and protected them from their enemies. This serves as a powerful reminder for us to reflect on God's past faithfulness in our own lives. As it is written, "Do not be afraid, for the LORD has done great things for you" (1 Samuel 12:24). By remembering His goodness, we can face the future with confidence and gratitude.</w:t>
      </w:r>
    </w:p>
    <w:p w14:paraId="7E1B5AA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actively remember and celebrate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faithfulness strengthens your trust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others of God's faithfulness in your community? </w:t>
      </w:r>
    </w:p>
    <w:p w14:paraId="7A716E7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Serve the Lord Wholeheartedly</w:t>
      </w:r>
    </w:p>
    <w:p w14:paraId="6CA7B54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urges the people to serve the Lord with all their heart, emphasizing that true service is not half-hearted. "Only fear the LORD and serve Him faithfully with all your heart" (1 Samuel 12:24). This lesson encourages us to examine our own commitment to God. Are we giving Him our best, or are we holding back? Wholehearted service leads to a fulfilling and purposeful life.</w:t>
      </w:r>
    </w:p>
    <w:p w14:paraId="78E1595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remove distractions that hinder wholehearted service to the Lord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service to God remains genuine and not out of obligation?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wholehearted service to the Lord is essential for personal and community spiritual growth? </w:t>
      </w:r>
    </w:p>
    <w:p w14:paraId="1B78CF4E"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89772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127163B" w14:textId="77777777" w:rsidR="003231D3" w:rsidRDefault="003231D3" w:rsidP="007F7FEE">
      <w:pPr>
        <w:spacing w:line="247" w:lineRule="auto"/>
        <w:rPr>
          <w:rFonts w:eastAsia="Times New Roman"/>
          <w:b/>
          <w:bCs/>
          <w:kern w:val="0"/>
          <w:sz w:val="21"/>
          <w:szCs w:val="21"/>
        </w:rPr>
      </w:pPr>
    </w:p>
    <w:p w14:paraId="782DAA55" w14:textId="5CACEDA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0AEC7A9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warns the Israelites about the consequences of turning away from God. "If you persist in doing evil, both you and your king will be swept away" (1 Samuel 12:25). This serves as a sobering reminder that our choices have consequences. Disobedience can lead to spiritual and personal turmoil, but obedience brings blessings and peace.</w:t>
      </w:r>
    </w:p>
    <w:p w14:paraId="2D27A22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past disobedience help you make better choices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of disobedience in your own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disobedience motivate you to follow God's guidance more closely? </w:t>
      </w:r>
    </w:p>
    <w:p w14:paraId="6483E3C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32C6BCB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commitment to pray for the people highlights the power and importance of intercessory prayer. "As for me, far be it from me that I should sin against the LORD by ceasing to pray for you" (1 Samuel 12:23). This lesson encourages us to pray for others consistently, knowing that prayer can bring about change and support those in need.</w:t>
      </w:r>
    </w:p>
    <w:p w14:paraId="0D4357E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prayer into daily decisions to seek God's guidance like Samuel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Samuel emphasized prayer as a powerful tool for intercession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Samuel's example about the impact of prayer on community and personal life? </w:t>
      </w:r>
    </w:p>
    <w:p w14:paraId="4D0C3E9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0205CC"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511FF9D" w14:textId="77777777" w:rsidR="003231D3" w:rsidRDefault="003231D3" w:rsidP="007F7FEE">
      <w:pPr>
        <w:spacing w:line="247" w:lineRule="auto"/>
        <w:rPr>
          <w:rFonts w:eastAsia="Times New Roman"/>
          <w:b/>
          <w:bCs/>
          <w:kern w:val="0"/>
          <w:sz w:val="21"/>
          <w:szCs w:val="21"/>
        </w:rPr>
      </w:pPr>
    </w:p>
    <w:p w14:paraId="6B90306D" w14:textId="4DA52F3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Leadership in Guiding Others</w:t>
      </w:r>
    </w:p>
    <w:p w14:paraId="159EBAF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exemplifies godly leadership by guiding the Israelites with wisdom and integrity. He challenges them to hold him accountable, saying, "Here I am; testify against me before the LORD and His anointed" (1 Samuel 12:3). This teaches us the importance of leading by example and being accountable in our roles, whether in our families, workplaces, or communities.</w:t>
      </w:r>
    </w:p>
    <w:p w14:paraId="77280216" w14:textId="77777777" w:rsidR="003231D3" w:rsidRDefault="007F7FEE" w:rsidP="007F7FEE">
      <w:pPr>
        <w:spacing w:line="247" w:lineRule="auto"/>
      </w:pPr>
      <w:r w:rsidRPr="00F6333B">
        <w:rPr>
          <w:rFonts w:eastAsia="Times New Roman"/>
          <w:kern w:val="0"/>
          <w:sz w:val="21"/>
          <w:szCs w:val="21"/>
        </w:rPr>
        <w:t>1. How can leaders today emulate Samuel's integrity and accountability in guiding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Samuel emphasized the importance of following God's commands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Samuel's leadership to apply in your own role as a guide to others?</w:t>
      </w:r>
    </w:p>
    <w:p w14:paraId="269CF96E" w14:textId="22A6E18F"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6F19A6F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their shortcomings, Samuel reassures the Israelites of God's continued presence. "For the sake of His great name, the LORD will not abandon His people" (1 Samuel 12:22). This comforting truth reminds us that God is always with us, even when we falter. His presence is a constant source of strength and encouragement.</w:t>
      </w:r>
    </w:p>
    <w:p w14:paraId="4627E9F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Samuel emphasizes God's faithfulness despite Israel's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constant presence in your life? </w:t>
      </w:r>
    </w:p>
    <w:p w14:paraId="72988D8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1C084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2751CEE" w14:textId="77777777" w:rsidR="003231D3" w:rsidRDefault="003231D3" w:rsidP="007F7FEE">
      <w:pPr>
        <w:spacing w:line="247" w:lineRule="auto"/>
        <w:rPr>
          <w:rFonts w:eastAsia="Times New Roman"/>
          <w:b/>
          <w:bCs/>
          <w:kern w:val="0"/>
          <w:sz w:val="21"/>
          <w:szCs w:val="21"/>
        </w:rPr>
      </w:pPr>
    </w:p>
    <w:p w14:paraId="04476919" w14:textId="7475B38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Necessity of Repentance</w:t>
      </w:r>
    </w:p>
    <w:p w14:paraId="429798A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 calls the people to repentance, urging them to turn back to God. "If you fear the LORD and serve Him and obey His voice, and do not rebel against the commandment of the LORD" (1 Samuel 12:14). Repentance is a vital step in restoring our relationship with God. It opens the door to forgiveness and renewal.</w:t>
      </w:r>
    </w:p>
    <w:p w14:paraId="4CC938A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past mistakes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5E90538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God's Sovereignty</w:t>
      </w:r>
    </w:p>
    <w:p w14:paraId="61E09C6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the chapter, God's sovereignty is evident. He is in control of all circumstances, guiding the course of history. This lesson reminds us to trust in God's plan, even when we don't understand it fully. His ways are higher than ours, and His timing is perfect.</w:t>
      </w:r>
    </w:p>
    <w:p w14:paraId="00DE31F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sovereignty in 1 Samuel 12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sovereignty more in challenging situations? </w:t>
      </w:r>
    </w:p>
    <w:p w14:paraId="58D7F5A8"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80179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7E2E621" w14:textId="77777777" w:rsidR="003231D3" w:rsidRDefault="003231D3" w:rsidP="007F7FEE">
      <w:pPr>
        <w:spacing w:line="247" w:lineRule="auto"/>
        <w:rPr>
          <w:rFonts w:eastAsia="Times New Roman"/>
          <w:b/>
          <w:bCs/>
          <w:kern w:val="0"/>
          <w:sz w:val="21"/>
          <w:szCs w:val="21"/>
        </w:rPr>
      </w:pPr>
    </w:p>
    <w:p w14:paraId="673033FC" w14:textId="56153D7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Integrity</w:t>
      </w:r>
    </w:p>
    <w:p w14:paraId="3F47478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life is a testament to the value of integrity. He challenges the people to find any fault in his leadership, demonstrating his commitment to righteousness. This encourages us to live with integrity, knowing that our actions reflect our faith and can inspire others.</w:t>
      </w:r>
    </w:p>
    <w:p w14:paraId="2C8FEA7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integrity in your daily interactions, similar to Samuel's example in 1 Samuel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for building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as seen in Samuel's leadership? </w:t>
      </w:r>
    </w:p>
    <w:p w14:paraId="2822008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3B7B81E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Finally, Samuel emphasizes the joy that comes from obeying God. "Then you and your king will follow the LORD your God" (1 Samuel 12:14). Obedience is not a burden but a pathway to joy and fulfillment. When we align our lives with God's will, we experience the true joy that comes from walking in His ways.</w:t>
      </w:r>
    </w:p>
    <w:p w14:paraId="0C33579C"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find joy in obeying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a fulfilling and joyful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the joy of obedience in challenging situations?</w:t>
      </w:r>
      <w:r w:rsidRPr="001B37DC">
        <w:br w:type="page"/>
      </w:r>
    </w:p>
    <w:p w14:paraId="28B4A33C"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13 Teaching Points and Bible Study Questions</w:t>
      </w:r>
    </w:p>
    <w:p w14:paraId="34E70B0A" w14:textId="26A33DC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Obedience to God</w:t>
      </w:r>
    </w:p>
    <w:p w14:paraId="1E9F5B1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In 1 Samuel 13, we see King Saul's impatience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to disobedience. Instead of waiting for Samuel to offer the sacrifice, Saul took matters into his own hands. This teaches us the importance of obedience to God’s commands. As it is written, "To obey is better than sacrifice" (1 Samuel 15:22). Obedience is a demonstration of our faith and trust in God’s perfect timing and wisdom.</w:t>
      </w:r>
    </w:p>
    <w:p w14:paraId="6276871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obedience to God in situations where you feel pressured to act otherwise?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even when His timing seems delayed?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commands over personal or societal expectations? </w:t>
      </w:r>
    </w:p>
    <w:p w14:paraId="7829D30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Patience in God’s Timing</w:t>
      </w:r>
    </w:p>
    <w:p w14:paraId="7792750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failure to wait for Samuel highlights the virtue of patience. God’s timing is always perfect, even when it doesn’t align with our own. "Wait for the LORD; be strong and take heart and wait for the LORD" (Psalm 27:14). Patience is a fruit of the Spirit and a testament to our reliance on God’s plan.</w:t>
      </w:r>
    </w:p>
    <w:p w14:paraId="48A1AA7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practice patience when God's timing seems delayed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God's timing is challenging,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impatience to apply in your own decision-making process? </w:t>
      </w:r>
    </w:p>
    <w:p w14:paraId="53B4E538"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5A4CC6"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596542E" w14:textId="77777777" w:rsidR="003231D3" w:rsidRDefault="003231D3" w:rsidP="007F7FEE">
      <w:pPr>
        <w:spacing w:line="247" w:lineRule="auto"/>
        <w:rPr>
          <w:rFonts w:eastAsia="Times New Roman"/>
          <w:b/>
          <w:bCs/>
          <w:kern w:val="0"/>
          <w:sz w:val="21"/>
          <w:szCs w:val="21"/>
        </w:rPr>
      </w:pPr>
    </w:p>
    <w:p w14:paraId="7D15BEB1" w14:textId="35400F4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Impatience</w:t>
      </w:r>
    </w:p>
    <w:p w14:paraId="46418B3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impatience led to dire consequences, including the loss of his kingdom. This story reminds us that impatience can lead to hasty decisions with long-term repercussions. "A patient man has great understanding, but a quick-tempered man promotes folly" (Proverbs 14:29). Let us learn to wait on the Lord and trust in His perfect will.</w:t>
      </w:r>
    </w:p>
    <w:p w14:paraId="5B8724E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impatience in decision-making affect your relationships and responsibilities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for the right moment is challenging in our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impatience to improve your own patience in stressful situations? </w:t>
      </w:r>
    </w:p>
    <w:p w14:paraId="6A9ED2C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and Responsibility</w:t>
      </w:r>
    </w:p>
    <w:p w14:paraId="6A08427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As king, Saul had a responsibility to lead by example. His actions show us that leaders are held to a higher standard and must act with integrity. "Not many of you should become teachers, my brothers, because you know that we who teach will be judged more strictly" (James 3:1). Leadership is a calling to serve others and honor God.</w:t>
      </w:r>
    </w:p>
    <w:p w14:paraId="59EA3E2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leaders today learn from Saul's impatience and its consequences in 1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taking responsibility in challenging situations like Saul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leadership decisions matter in your personal and professional life? </w:t>
      </w:r>
    </w:p>
    <w:p w14:paraId="5D8D6A83"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502A46"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340944D" w14:textId="77777777" w:rsidR="003231D3" w:rsidRDefault="003231D3" w:rsidP="007F7FEE">
      <w:pPr>
        <w:spacing w:line="247" w:lineRule="auto"/>
        <w:rPr>
          <w:rFonts w:eastAsia="Times New Roman"/>
          <w:b/>
          <w:bCs/>
          <w:kern w:val="0"/>
          <w:sz w:val="21"/>
          <w:szCs w:val="21"/>
        </w:rPr>
      </w:pPr>
    </w:p>
    <w:p w14:paraId="0A5F01C3" w14:textId="47729EBD"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Faith in God’s Promises</w:t>
      </w:r>
    </w:p>
    <w:p w14:paraId="79D3540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odds, Jonathan’s faith in God’s promises led to victory over the Philistines. This teaches us that faith, even as small as a mustard seed, can move mountains. "For we walk by faith, not by sight" (2 Corinthians 5:7). Trust in God’s promises and watch Him work wonders in your life.</w:t>
      </w:r>
    </w:p>
    <w:p w14:paraId="02119A0F" w14:textId="77777777" w:rsidR="003231D3" w:rsidRDefault="007F7FEE" w:rsidP="007F7FEE">
      <w:pPr>
        <w:spacing w:line="247" w:lineRule="auto"/>
      </w:pPr>
      <w:r w:rsidRPr="00F6333B">
        <w:rPr>
          <w:rFonts w:eastAsia="Times New Roman"/>
          <w:kern w:val="0"/>
          <w:sz w:val="21"/>
          <w:szCs w:val="21"/>
        </w:rPr>
        <w:t>1. How can you maintain faith in God's promises when facing overwhelming challenges like Saul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 struggled to trust God's timing,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Saul's impatience about the importance of waiting on God's promises?</w:t>
      </w:r>
    </w:p>
    <w:p w14:paraId="5B9E10E9" w14:textId="378B9CF8"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Fear and Anxiety</w:t>
      </w:r>
    </w:p>
    <w:p w14:paraId="59FB9F0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fear of the Philistines led him to act irrationally. Fear and anxiety can cloud our judgment and lead us away from God’s path. "Do not be anxious about anything, but in every situation, by prayer and petition, with thanksgiving, present your requests to God" (Philippians 4:6). Cast your cares on Him, for He cares for you.</w:t>
      </w:r>
    </w:p>
    <w:p w14:paraId="2511787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manage fear to avoid making impulsive decisions like Saul did in 1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led Saul to disobey God, and how can you prevent similar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anxiety to strengthen your trust in God's timing? </w:t>
      </w:r>
    </w:p>
    <w:p w14:paraId="2A9B5A75"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EAEA5F"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A8367BC" w14:textId="77777777" w:rsidR="003231D3" w:rsidRDefault="003231D3" w:rsidP="007F7FEE">
      <w:pPr>
        <w:spacing w:line="247" w:lineRule="auto"/>
        <w:rPr>
          <w:rFonts w:eastAsia="Times New Roman"/>
          <w:b/>
          <w:bCs/>
          <w:kern w:val="0"/>
          <w:sz w:val="21"/>
          <w:szCs w:val="21"/>
        </w:rPr>
      </w:pPr>
    </w:p>
    <w:p w14:paraId="2A4800D1" w14:textId="322E050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Significance of God’s Anointing</w:t>
      </w:r>
    </w:p>
    <w:p w14:paraId="27542E9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 was anointed by God, yet his disobedience led to the loss of that anointing. This reminds us that God’s calling is sacred and should be honored with our utmost devotion. "For the gifts and the calling of God are irrevocable" (Romans 11:29). Cherish and nurture the calling God has placed on your life.</w:t>
      </w:r>
    </w:p>
    <w:p w14:paraId="638D0AF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honor God's anointing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impatience affected his understanding of God's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experience about waiting for God's timing in your life? </w:t>
      </w:r>
    </w:p>
    <w:p w14:paraId="34EA559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Godly Counsel</w:t>
      </w:r>
    </w:p>
    <w:p w14:paraId="1CE31E2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decision to act without Samuel’s counsel resulted in disaster. This underscores the importance of seeking godly wisdom and guidance. "Plans fail for lack of counsel, but with many advisers they succeed" (Proverbs 15:22). Surround yourself with wise and godly mentors who can guide you in truth.</w:t>
      </w:r>
    </w:p>
    <w:p w14:paraId="5007DDB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seeking godly counsel prevent impulsive decisions like Saul's in 1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 disregarded Samuel's counsel, and how can we avoid similar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actions about the importance of waiting for godly guidance? </w:t>
      </w:r>
    </w:p>
    <w:p w14:paraId="4B5F310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072A7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26FACA1" w14:textId="77777777" w:rsidR="003231D3" w:rsidRDefault="003231D3" w:rsidP="007F7FEE">
      <w:pPr>
        <w:spacing w:line="247" w:lineRule="auto"/>
        <w:rPr>
          <w:rFonts w:eastAsia="Times New Roman"/>
          <w:b/>
          <w:bCs/>
          <w:kern w:val="0"/>
          <w:sz w:val="21"/>
          <w:szCs w:val="21"/>
        </w:rPr>
      </w:pPr>
    </w:p>
    <w:p w14:paraId="58D257E7" w14:textId="59F4E12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Our Choices</w:t>
      </w:r>
    </w:p>
    <w:p w14:paraId="1883144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Every choice we make has consequences, as seen in Saul’s decision to offer the sacrifice. Our choices can either align with God’s will or lead us astray. "Choose for yourselves this day whom you will serve" (Joshua 24:15). Let us choose to serve the Lord with all our heart, soul, and mind.</w:t>
      </w:r>
    </w:p>
    <w:p w14:paraId="77ACEB8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Saul's impatience in 1 Samuel 13 influence your decision-making under pressure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Saul's choices about seeking guidance before acting?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Saul's actions matter in your daily life choices? </w:t>
      </w:r>
    </w:p>
    <w:p w14:paraId="3FD5C70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07406D8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Saul’s failures, God’s plan for Israel continued to unfold. This reassures us that God is sovereign and His purposes will prevail. "The LORD has established His throne in heaven, and His kingdom rules over all" (Psalm 103:19). Trust in God’s sovereignty and rest in the knowledge that He is in control.</w:t>
      </w:r>
    </w:p>
    <w:p w14:paraId="4DB66055"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challenges like Saul did in 1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 struggled with waiting for God's timing,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Saul's actions about maintaining faith in God's control during uncertain times?</w:t>
      </w:r>
      <w:r w:rsidRPr="001B37DC">
        <w:br w:type="page"/>
      </w:r>
    </w:p>
    <w:p w14:paraId="689A6EA0"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14 Teaching Points and Bible Study Questions</w:t>
      </w:r>
    </w:p>
    <w:p w14:paraId="0792D07D" w14:textId="313E6D3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Bold Faith Moves Mountains</w:t>
      </w:r>
    </w:p>
    <w:p w14:paraId="2654EF2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14, Jonathan's boldness is a testament to the power of faith. He tells his armor-bearer, "Come, let us cross over to the outpost of these uncircumcised men. Perhaps the LORD will work on our behalf, for nothing can hinder the LORD from saving, whether by many or by few" (1 Samuel 14:6). Jonathan's trust in God’s power, regardless of the odds, reminds us that faith can lead to extraordinary outcomes. When we step out in faith, trusting in God's sovereignty, we open the door for Him to work mightily in our lives.</w:t>
      </w:r>
    </w:p>
    <w:p w14:paraId="2367774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Jonathan's bold faith inspire you to take courageous steps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God in seemingly impossible situations like Jonathan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bold faith sometimes require acting without full assurance of the outcome, as Jonathan demonstrated? </w:t>
      </w:r>
    </w:p>
    <w:p w14:paraId="53586710"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Unity</w:t>
      </w:r>
    </w:p>
    <w:p w14:paraId="0176C37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 and his armor-bearer demonstrate the strength found in unity. Their partnership and shared faith lead to a significant victory. "Do all that is in your heart," the armor-bearer says, "Go ahead; I am with you heart and soul" (1 Samuel 14:7). This unity and support are crucial in our spiritual journey. When we stand together with fellow believers, we can face challenges with greater courage and effectiveness.</w:t>
      </w:r>
    </w:p>
    <w:p w14:paraId="44350F8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unity in your community lead to overcoming challenges, as seen in 1 Samuel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Jonathan's actions inspired unity among the Israelites, and how can you inspire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group when facing difficult situations? </w:t>
      </w:r>
    </w:p>
    <w:p w14:paraId="7C59022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C8126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960F741" w14:textId="77777777" w:rsidR="003231D3" w:rsidRDefault="003231D3" w:rsidP="007F7FEE">
      <w:pPr>
        <w:spacing w:line="247" w:lineRule="auto"/>
        <w:rPr>
          <w:rFonts w:eastAsia="Times New Roman"/>
          <w:b/>
          <w:bCs/>
          <w:kern w:val="0"/>
          <w:sz w:val="21"/>
          <w:szCs w:val="21"/>
        </w:rPr>
      </w:pPr>
    </w:p>
    <w:p w14:paraId="42A1BECE" w14:textId="13770E0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Timing is Perfect</w:t>
      </w:r>
    </w:p>
    <w:p w14:paraId="5221C77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story illustrates that God’s timing is impeccable. As Jonathan and his armor-bearer approach the Philistine outpost, God causes panic among the enemy, leading to their defeat. "Then panic struck the whole army—those in the camp and field, and those in the outposts and raiding parties—and the ground shook. It was a panic sent by God" (1 Samuel 14:15). Trusting in God’s timing, rather than our own, allows us to witness His perfect plan unfold.</w:t>
      </w:r>
    </w:p>
    <w:p w14:paraId="74ED156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when facing uncertain or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Jonathan's victory over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perfect timing in daily decisions? </w:t>
      </w:r>
    </w:p>
    <w:p w14:paraId="465A60E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God’s Guidance</w:t>
      </w:r>
    </w:p>
    <w:p w14:paraId="1444C4D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Saul’s decision-making contrasts with Jonathan’s faith-driven actions. Saul hesitates and seeks signs, showing the importance of seeking God’s guidance but also the need for decisive faith. "Saul said to </w:t>
      </w:r>
      <w:proofErr w:type="spellStart"/>
      <w:r w:rsidRPr="00F6333B">
        <w:rPr>
          <w:rFonts w:eastAsia="Times New Roman"/>
          <w:kern w:val="0"/>
          <w:sz w:val="21"/>
          <w:szCs w:val="21"/>
        </w:rPr>
        <w:t>Ahijah</w:t>
      </w:r>
      <w:proofErr w:type="spellEnd"/>
      <w:r w:rsidRPr="00F6333B">
        <w:rPr>
          <w:rFonts w:eastAsia="Times New Roman"/>
          <w:kern w:val="0"/>
          <w:sz w:val="21"/>
          <w:szCs w:val="21"/>
        </w:rPr>
        <w:t xml:space="preserve">, 'Bring the ark of God.' At that </w:t>
      </w:r>
      <w:proofErr w:type="gramStart"/>
      <w:r w:rsidRPr="00F6333B">
        <w:rPr>
          <w:rFonts w:eastAsia="Times New Roman"/>
          <w:kern w:val="0"/>
          <w:sz w:val="21"/>
          <w:szCs w:val="21"/>
        </w:rPr>
        <w:t>time</w:t>
      </w:r>
      <w:proofErr w:type="gramEnd"/>
      <w:r w:rsidRPr="00F6333B">
        <w:rPr>
          <w:rFonts w:eastAsia="Times New Roman"/>
          <w:kern w:val="0"/>
          <w:sz w:val="21"/>
          <w:szCs w:val="21"/>
        </w:rPr>
        <w:t xml:space="preserve"> it was with the Israelites" (1 Samuel 14:18). While seeking God’s will is crucial, we must also be ready to act when He calls us to move.</w:t>
      </w:r>
    </w:p>
    <w:p w14:paraId="2D40C2D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seeking God's guidance in daily decision-making like Jonathan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failure to seek God's guidance led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Jonathan's faith in God's guidance when facing uncertain situations? </w:t>
      </w:r>
    </w:p>
    <w:p w14:paraId="5DA68AD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8AE7C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0E27389" w14:textId="77777777" w:rsidR="003231D3" w:rsidRDefault="003231D3" w:rsidP="007F7FEE">
      <w:pPr>
        <w:spacing w:line="247" w:lineRule="auto"/>
        <w:rPr>
          <w:rFonts w:eastAsia="Times New Roman"/>
          <w:b/>
          <w:bCs/>
          <w:kern w:val="0"/>
          <w:sz w:val="21"/>
          <w:szCs w:val="21"/>
        </w:rPr>
      </w:pPr>
    </w:p>
    <w:p w14:paraId="287FEF00" w14:textId="66E9C2C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Rash Decisions</w:t>
      </w:r>
    </w:p>
    <w:p w14:paraId="4F00A99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rash oath, forbidding his troops to eat until evening, leads to unnecessary hardship. "Cursed be any man who eats food before evening comes, before I have avenged myself on my enemies" (1 Samuel 14:24). This decision weakens his men and highlights the importance of thoughtful, prayerful decision-making. Rash vows can lead to unintended consequences, reminding us to seek wisdom in our choices.</w:t>
      </w:r>
    </w:p>
    <w:p w14:paraId="4A97EA5F" w14:textId="77777777" w:rsidR="003231D3" w:rsidRDefault="007F7FEE" w:rsidP="007F7FEE">
      <w:pPr>
        <w:spacing w:line="247" w:lineRule="auto"/>
      </w:pPr>
      <w:r w:rsidRPr="00F6333B">
        <w:rPr>
          <w:rFonts w:eastAsia="Times New Roman"/>
          <w:kern w:val="0"/>
          <w:sz w:val="21"/>
          <w:szCs w:val="21"/>
        </w:rPr>
        <w:t>1. How can you avoid making rash decisions in high-pressure situations like Saul did in 1 Samuel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wise counsel before acting, unlike Saul's impulsive oath?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considering long-term consequences help in making better decisions, as seen in Jonathan's experience?</w:t>
      </w:r>
    </w:p>
    <w:p w14:paraId="7E8C3361" w14:textId="4D582BDF"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Obedience Over Sacrifice</w:t>
      </w:r>
    </w:p>
    <w:p w14:paraId="639C1B1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 unknowingly breaks Saul’s oath by eating honey, yet his actions are justified by the victory God grants. "How much better if the men had eaten today some of the plunder they took from their enemies. Would not the slaughter of the Philistines have been even greater?" (1 Samuel 14:30). This underscores that God values obedience and understanding over blind adherence to human commands.</w:t>
      </w:r>
    </w:p>
    <w:p w14:paraId="76C7BE6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prioritize obedience to God in daily decisions over making sacrifices for personal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often more challenging than making sacrifices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to God in challenging situations? </w:t>
      </w:r>
    </w:p>
    <w:p w14:paraId="45E2618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EB3AC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A18B5F9" w14:textId="77777777" w:rsidR="003231D3" w:rsidRDefault="003231D3" w:rsidP="007F7FEE">
      <w:pPr>
        <w:spacing w:line="247" w:lineRule="auto"/>
        <w:rPr>
          <w:rFonts w:eastAsia="Times New Roman"/>
          <w:b/>
          <w:bCs/>
          <w:kern w:val="0"/>
          <w:sz w:val="21"/>
          <w:szCs w:val="21"/>
        </w:rPr>
      </w:pPr>
    </w:p>
    <w:p w14:paraId="67E17EF0" w14:textId="4A3ABAA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Deliverance is Not Limited by Human Constraints</w:t>
      </w:r>
    </w:p>
    <w:p w14:paraId="50CFBC7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Saul’s flawed leadership, God delivers Israel.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on that day the LORD saved Israel, and the battle moved on beyond Beth Aven" (1 Samuel 14:23). This reminds us that God’s ability to save and deliver is not limited by human weaknesses or mistakes. His plans will prevail, and His purposes will be accomplished.</w:t>
      </w:r>
    </w:p>
    <w:p w14:paraId="4C7EF88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deliverance in situations where resources seem insufficient or inadequate?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unlikely means to achieve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act on opportunities for God's deliverance in your life? </w:t>
      </w:r>
    </w:p>
    <w:p w14:paraId="3E121DB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Intercession</w:t>
      </w:r>
    </w:p>
    <w:p w14:paraId="580A4C1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When Jonathan is condemned to death for breaking Saul’s oath, the people intercede on his behalf. "But the men said to Saul, 'Must Jonathan die, he who has brought about this great deliverance in Israel? Never! As surely as the LORD lives, not a hair of his head will fall to the ground, for he worked with God today.'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men rescued Jonathan, and he was not put to death" (1 Samuel 14:45). This highlights the power of intercession and standing up for righteousness.</w:t>
      </w:r>
    </w:p>
    <w:p w14:paraId="1E1710E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Jonathan's actions inspire you to intercede for others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overcoming obstacles within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leadership about the importance of seeking divine guidance through intercession? </w:t>
      </w:r>
    </w:p>
    <w:p w14:paraId="642D18E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1AECCA"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79D31BC" w14:textId="77777777" w:rsidR="003231D3" w:rsidRDefault="003231D3" w:rsidP="007F7FEE">
      <w:pPr>
        <w:spacing w:line="247" w:lineRule="auto"/>
        <w:rPr>
          <w:rFonts w:eastAsia="Times New Roman"/>
          <w:b/>
          <w:bCs/>
          <w:kern w:val="0"/>
          <w:sz w:val="21"/>
          <w:szCs w:val="21"/>
        </w:rPr>
      </w:pPr>
    </w:p>
    <w:p w14:paraId="75F097B4" w14:textId="67FAB27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Leadership</w:t>
      </w:r>
    </w:p>
    <w:p w14:paraId="29F8C52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leadership is marked by impulsiveness and insecurity, affecting the morale and effectiveness of his troops. This chapter teaches us that leadership grounded in faith and wisdom can inspire and lead to victory, while poor leadership can hinder progress. As leaders, we are called to lead with integrity and reliance on God.</w:t>
      </w:r>
    </w:p>
    <w:p w14:paraId="47B0779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Jonathan's initiative inspire you to take bold steps in your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leadership decisions affected his army's morale and effectiveness?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Jonathan's faith in God when facing leadership challenges? </w:t>
      </w:r>
    </w:p>
    <w:p w14:paraId="57E95A9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All Circumstances</w:t>
      </w:r>
    </w:p>
    <w:p w14:paraId="2E4602B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Ultimately, 1 Samuel 14 is a testament to God’s sovereignty. Despite human errors and challenges, God’s will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accomplished.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LORD saved Israel that day" (1 Samuel 14:23). This reassures us that no matter the circumstances, God is in control, and His purposes will be fulfilled. Trusting in His sovereignty brings peace and confidence in our daily walk.</w:t>
      </w:r>
    </w:p>
    <w:p w14:paraId="4EE208FB"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sovereignty when facing uncertain or challenging situations like Jonathan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obstacles to demonstrate His power and sovereignty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recognize and rely on God's sovereignty in your daily decisions?</w:t>
      </w:r>
      <w:r w:rsidRPr="001B37DC">
        <w:br w:type="page"/>
      </w:r>
    </w:p>
    <w:p w14:paraId="507F665D"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15 Teaching Points and Bible Study Questions</w:t>
      </w:r>
    </w:p>
    <w:p w14:paraId="4286EE2E" w14:textId="0489BD1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Obedience Over Sacrifice</w:t>
      </w:r>
    </w:p>
    <w:p w14:paraId="4D6C1FD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15, we learn that God values obedience more than ritualistic offerings. When Saul disobeyed God's command to completely destroy the Amalekites, he tried to justify his actions by offering sacrifices. However, Samuel reminded him, "Does the LORD delight in burnt offerings and sacrifices as much as in obeying the voice of the LORD? Behold, obedience is better than sacrifice" (1 Samuel 15:22). This teaches us that our actions should align with God's will, prioritizing His commands over our own interpretations of what might please Him.</w:t>
      </w:r>
    </w:p>
    <w:p w14:paraId="480F7A9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prioritize obedience to God in daily decisions over performing religious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obedience more than sacrifices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rather than personal desires? </w:t>
      </w:r>
    </w:p>
    <w:p w14:paraId="14DEBEC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Partial Obedience is Disobedience</w:t>
      </w:r>
    </w:p>
    <w:p w14:paraId="4048F26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failure to fully carry out God's command illustrates that partial obedience is still disobedience. He spared King Agag and the best of the livestock, thinking he was doing good. Yet, God desires complete adherence to His instructions. This reminds us that we cannot pick and choose which parts of God's Word to follow. "For rebellion is like the sin of divination, and arrogance is like the wickedness of idolatry" (1 Samuel 15:23).</w:t>
      </w:r>
    </w:p>
    <w:p w14:paraId="4987BEF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your obedience to God is complete and not partial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partial obedience might be tempting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correct partial obedience in your spiritual life? </w:t>
      </w:r>
    </w:p>
    <w:p w14:paraId="382B8E80"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F56CC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432491F" w14:textId="77777777" w:rsidR="003231D3" w:rsidRDefault="003231D3" w:rsidP="007F7FEE">
      <w:pPr>
        <w:spacing w:line="247" w:lineRule="auto"/>
        <w:rPr>
          <w:rFonts w:eastAsia="Times New Roman"/>
          <w:b/>
          <w:bCs/>
          <w:kern w:val="0"/>
          <w:sz w:val="21"/>
          <w:szCs w:val="21"/>
        </w:rPr>
      </w:pPr>
    </w:p>
    <w:p w14:paraId="77B6055C" w14:textId="075B49F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CF88F6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disobedience led to his rejection as king. God told Samuel, "I regret that I have made Saul king, for he has turned away from following Me and has not carried out My instructions" (1 Samuel 15:11). This serves as a sobering reminder that our choices have consequences, and turning away from God's path can lead to losing His blessings and favor.</w:t>
      </w:r>
    </w:p>
    <w:p w14:paraId="06A1914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avoid actions that lead to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of disobedience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impact of disobedience help in making better choices? </w:t>
      </w:r>
    </w:p>
    <w:p w14:paraId="7F4EE8C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True Repentance</w:t>
      </w:r>
    </w:p>
    <w:p w14:paraId="1144AC3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confronted by Samuel, Saul admitted his sin but was more concerned with maintaining his image than truly repenting. True repentance involves a heartfelt turning away from sin and a sincere desire to align with God's will. "I have sinned," Saul said, "but please honor me now before the elders of my people and before Israel" (1 Samuel 15:30). This shows us that genuine repentance is about transformation, not just appearances.</w:t>
      </w:r>
    </w:p>
    <w:p w14:paraId="128F0A4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your repentance is genuine and not just a response to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repentance requires both confession and a change in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sincere repentance in daily life? </w:t>
      </w:r>
    </w:p>
    <w:p w14:paraId="3FA57D1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CB284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2FFE3C4" w14:textId="77777777" w:rsidR="003231D3" w:rsidRDefault="003231D3" w:rsidP="007F7FEE">
      <w:pPr>
        <w:spacing w:line="247" w:lineRule="auto"/>
        <w:rPr>
          <w:rFonts w:eastAsia="Times New Roman"/>
          <w:b/>
          <w:bCs/>
          <w:kern w:val="0"/>
          <w:sz w:val="21"/>
          <w:szCs w:val="21"/>
        </w:rPr>
      </w:pPr>
    </w:p>
    <w:p w14:paraId="14891E68" w14:textId="59D59D4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Sovereignty in Leadership</w:t>
      </w:r>
    </w:p>
    <w:p w14:paraId="6B60377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God's decision to remove Saul as king underscores His sovereignty in appointing and removing leaders. He is in control, and His plans are perfect. "The LORD has torn the kingdom of Israel from you today and has given it to your neighbor, who is better than you" (1 Samuel 15:28). This reassures us that God’s purposes will prevail, even when human leaders fail.</w:t>
      </w:r>
    </w:p>
    <w:p w14:paraId="44988882" w14:textId="77777777" w:rsidR="003231D3" w:rsidRDefault="007F7FEE" w:rsidP="007F7FEE">
      <w:pPr>
        <w:spacing w:line="247" w:lineRule="auto"/>
      </w:pPr>
      <w:r w:rsidRPr="00F6333B">
        <w:rPr>
          <w:rFonts w:eastAsia="Times New Roman"/>
          <w:kern w:val="0"/>
          <w:sz w:val="21"/>
          <w:szCs w:val="21"/>
        </w:rPr>
        <w:t>1. How can you trust God's sovereignty when leadership decisions seem unjust or confusing?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obedience from God's handling of Saul's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sovereignty matter in your response to leadership failures?</w:t>
      </w:r>
    </w:p>
    <w:p w14:paraId="15BCE1AC" w14:textId="496BB8AC"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0A2A2E3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role as a prophet was crucial in delivering God's message to Saul. Prophets in the Bible were God's mouthpieces, guiding and correcting His people. Samuel's courage to confront Saul reminds us of the importance of speaking truth, even when it is difficult. "As Samuel turned to go, Saul grabbed the hem of his robe, and it tore" (1 Samuel 15:27). This symbolizes the tearing away of Saul’s kingdom, emphasizing the prophet’s role in declaring God’s will.</w:t>
      </w:r>
    </w:p>
    <w:p w14:paraId="0F3AFC2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and respond to prophetic guidance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challenge leaders, and how can you apply this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Samuel's role that helps you support others in making difficult decisions? </w:t>
      </w:r>
    </w:p>
    <w:p w14:paraId="32B6A56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CDA72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11B59B7" w14:textId="77777777" w:rsidR="003231D3" w:rsidRDefault="003231D3" w:rsidP="007F7FEE">
      <w:pPr>
        <w:spacing w:line="247" w:lineRule="auto"/>
        <w:rPr>
          <w:rFonts w:eastAsia="Times New Roman"/>
          <w:b/>
          <w:bCs/>
          <w:kern w:val="0"/>
          <w:sz w:val="21"/>
          <w:szCs w:val="21"/>
        </w:rPr>
      </w:pPr>
    </w:p>
    <w:p w14:paraId="64E8ECD0" w14:textId="4892C1A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Danger of Pride</w:t>
      </w:r>
    </w:p>
    <w:p w14:paraId="56D1D6A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downfall was partly due to his pride. He was more concerned with his reputation than with obeying God. Pride can blind us to our faults and lead us away from God’s path. "Though you were once small in your own eyes, have you not become the head of the tribes of Israel?" (1 Samuel 15:17). This warns us to remain humble and reliant on God’s guidance.</w:t>
      </w:r>
    </w:p>
    <w:p w14:paraId="4B25B95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address pride in your own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disobedience, as seen in Saul's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leadership and relationships? </w:t>
      </w:r>
    </w:p>
    <w:p w14:paraId="0144EAB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Regret and Human Free Will</w:t>
      </w:r>
    </w:p>
    <w:p w14:paraId="4BEC743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passage mentions God’s regret over making Saul king, which highlights the complex relationship between divine sovereignty and human free will. "I regret that I have made Saul king" (1 Samuel 15:11). This teaches us that while God is sovereign, He allows us to make choices, and those choices can grieve Him when they lead us away from His perfect plan.</w:t>
      </w:r>
    </w:p>
    <w:p w14:paraId="4932919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understanding God's regret in 1 Samuel 15 influence your decision-making process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human free will despite knowing potential disobedience, as seen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choices about aligning your actions with God's will? </w:t>
      </w:r>
    </w:p>
    <w:p w14:paraId="27B15CF5"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FE8736"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2E1984D" w14:textId="77777777" w:rsidR="003231D3" w:rsidRDefault="003231D3" w:rsidP="007F7FEE">
      <w:pPr>
        <w:spacing w:line="247" w:lineRule="auto"/>
        <w:rPr>
          <w:rFonts w:eastAsia="Times New Roman"/>
          <w:b/>
          <w:bCs/>
          <w:kern w:val="0"/>
          <w:sz w:val="21"/>
          <w:szCs w:val="21"/>
        </w:rPr>
      </w:pPr>
    </w:p>
    <w:p w14:paraId="3407EA41" w14:textId="4995CCE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Significance of Listening to God</w:t>
      </w:r>
    </w:p>
    <w:p w14:paraId="2EB2936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Listening to God is a recurring theme in 1 Samuel 15. Saul’s failure to heed God’s command led to his downfall. "Because you have rejected the word of the LORD, He has rejected you as king" (1 Samuel 15:23). This emphasizes the importance of being attentive to God’s voice and aligning our lives with His Word.</w:t>
      </w:r>
    </w:p>
    <w:p w14:paraId="13CCF34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 prioritize God's instructions over personal desires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God is crucial for effective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discern and follow God's voice in challenging situations? </w:t>
      </w:r>
    </w:p>
    <w:p w14:paraId="389E2BC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Unchanging Nature</w:t>
      </w:r>
    </w:p>
    <w:p w14:paraId="27037A7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Despite human failures, God’s nature remains constant. His standards do not change, and His Word is steadfast. "He who is the Glory of Israel does not lie or change His mind, for He is not a man, that He should change His mind" (1 Samuel 15:29). This reassures us that we can trust in God’s unchanging character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eternal promises.</w:t>
      </w:r>
    </w:p>
    <w:p w14:paraId="4B7D1D83"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understanding God's unchanging nature influence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consistency is important for building trust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unchanging nature to apply in your personal relationships?</w:t>
      </w:r>
      <w:r w:rsidRPr="001B37DC">
        <w:br w:type="page"/>
      </w:r>
    </w:p>
    <w:p w14:paraId="19E209FA"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16 Teaching Points and Bible Study Questions</w:t>
      </w:r>
    </w:p>
    <w:p w14:paraId="0FA57811" w14:textId="739C7D2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Looks at the Heart</w:t>
      </w:r>
    </w:p>
    <w:p w14:paraId="59FBD92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16:7, the Lord tells Samuel, "Do not consider his appearance or height, for I have rejected him. The LORD does not see as man does. For man sees the outward appearance, but the LORD sees the heart." This powerful lesson reminds us that God values our inner character over our external attributes. In a world obsessed with appearances, focusing on cultivating a heart that seeks after God is what truly matters.</w:t>
      </w:r>
    </w:p>
    <w:p w14:paraId="2DC670C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focus on inner qualities rather than appearances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the heart over outward appearances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heart that aligns with God's values? </w:t>
      </w:r>
    </w:p>
    <w:p w14:paraId="30E06FC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Selection Over Human Preference</w:t>
      </w:r>
    </w:p>
    <w:p w14:paraId="2D2E2DE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Samuel was sent to anoint the next king of Israel, he initially thought Eliab, Jesse's eldest son, was the chosen one. However, God had different plans. This teaches us that God's choices often defy human expectations. Trust in His wisdom, for His plans are always perfect, even when they don't align with our own.</w:t>
      </w:r>
    </w:p>
    <w:p w14:paraId="5FA4626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prioritize divine guidance over personal preferences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inner qualities over outward appearances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selection of David about trusting His choices in your life? </w:t>
      </w:r>
    </w:p>
    <w:p w14:paraId="5C8445F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2E877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A4117C1" w14:textId="77777777" w:rsidR="003231D3" w:rsidRDefault="003231D3" w:rsidP="007F7FEE">
      <w:pPr>
        <w:spacing w:line="247" w:lineRule="auto"/>
        <w:rPr>
          <w:rFonts w:eastAsia="Times New Roman"/>
          <w:b/>
          <w:bCs/>
          <w:kern w:val="0"/>
          <w:sz w:val="21"/>
          <w:szCs w:val="21"/>
        </w:rPr>
      </w:pPr>
    </w:p>
    <w:p w14:paraId="406078BD" w14:textId="7710600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Obedience</w:t>
      </w:r>
    </w:p>
    <w:p w14:paraId="5004CAA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Samuel's obedience to God's command to anoint David, despite the potential danger from Saul, highlights the importance of following God's instructions. Obedience to God can lead to unexpected blessings and fulfill His divine purposes in our lives.</w:t>
      </w:r>
    </w:p>
    <w:p w14:paraId="62DEE99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Samuel's obedience to God's guidance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can lead to unexpected opportunities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anointing about trusting God's timing and plan? </w:t>
      </w:r>
    </w:p>
    <w:p w14:paraId="1CB3406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Anointing Precedes Appointment</w:t>
      </w:r>
    </w:p>
    <w:p w14:paraId="23BAC2B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was anointed as king long before he took the throne. This illustrates that God's timing is perfect, and His plans unfold in His own time. Patience and faith are essential as we wait for God's promises to manifest in our lives.</w:t>
      </w:r>
    </w:p>
    <w:p w14:paraId="4ECD377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prepare for a role before being officially appointed, like David was anointed before becoming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anoints individuals before their public appointment,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patience and faith after being anointed but before becoming king? </w:t>
      </w:r>
    </w:p>
    <w:p w14:paraId="30FCBEF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E5A5A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0B33235" w14:textId="77777777" w:rsidR="003231D3" w:rsidRDefault="003231D3" w:rsidP="007F7FEE">
      <w:pPr>
        <w:spacing w:line="247" w:lineRule="auto"/>
        <w:rPr>
          <w:rFonts w:eastAsia="Times New Roman"/>
          <w:b/>
          <w:bCs/>
          <w:kern w:val="0"/>
          <w:sz w:val="21"/>
          <w:szCs w:val="21"/>
        </w:rPr>
      </w:pPr>
    </w:p>
    <w:p w14:paraId="31D54DD5" w14:textId="0E1041A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Spirit of the Lord Empowers</w:t>
      </w:r>
    </w:p>
    <w:p w14:paraId="5F17C56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Samuel 16:13 states, "So Samuel took the horn of oil and anointed him in the presence of his brothers, and the Spirit of the LORD rushed upon David from that day forward." The Holy Spirit empowers us to fulfill God's calling. Seek His presence daily to guide and strengthen you in your journey.</w:t>
      </w:r>
    </w:p>
    <w:p w14:paraId="0A99F563" w14:textId="77777777" w:rsidR="003231D3" w:rsidRDefault="007F7FEE" w:rsidP="007F7FEE">
      <w:pPr>
        <w:spacing w:line="247" w:lineRule="auto"/>
      </w:pPr>
      <w:r w:rsidRPr="00F6333B">
        <w:rPr>
          <w:rFonts w:eastAsia="Times New Roman"/>
          <w:kern w:val="0"/>
          <w:sz w:val="21"/>
          <w:szCs w:val="21"/>
        </w:rPr>
        <w:t>1. How can you seek the Spirit's empowerment in your daily challenges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Spirit's presence was crucial for David's leadership and how can it be for yours?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open to the Spirit's guidance in your personal and professional life?</w:t>
      </w:r>
    </w:p>
    <w:p w14:paraId="52DABB5A" w14:textId="77777777" w:rsidR="003231D3" w:rsidRDefault="003231D3" w:rsidP="007F7FEE">
      <w:pPr>
        <w:spacing w:line="247" w:lineRule="auto"/>
      </w:pPr>
    </w:p>
    <w:p w14:paraId="6A7C135D" w14:textId="77777777" w:rsidR="003231D3" w:rsidRDefault="003231D3" w:rsidP="007F7FEE">
      <w:pPr>
        <w:spacing w:line="247" w:lineRule="auto"/>
      </w:pPr>
    </w:p>
    <w:p w14:paraId="52750149" w14:textId="77777777" w:rsidR="003231D3" w:rsidRDefault="003231D3" w:rsidP="007F7FEE">
      <w:pPr>
        <w:spacing w:line="247" w:lineRule="auto"/>
      </w:pPr>
    </w:p>
    <w:p w14:paraId="6517F458" w14:textId="34FFBFF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Uses the Humble</w:t>
      </w:r>
    </w:p>
    <w:p w14:paraId="6305C62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was a shepherd boy, the youngest of his brothers, yet God chose him to be king. This demonstrates that God often uses those who are humble and seemingly insignificant to accomplish great things. Embrace humility and trust that God can use you in mighty ways.</w:t>
      </w:r>
    </w:p>
    <w:p w14:paraId="6F8FE5D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cultivate humility to be more open to God's calling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humble individuals for significant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that applies to your daily interactions? </w:t>
      </w:r>
    </w:p>
    <w:p w14:paraId="5924E84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6E6CD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944D3F9" w14:textId="77777777" w:rsidR="003231D3" w:rsidRDefault="003231D3" w:rsidP="007F7FEE">
      <w:pPr>
        <w:spacing w:line="247" w:lineRule="auto"/>
        <w:rPr>
          <w:rFonts w:eastAsia="Times New Roman"/>
          <w:b/>
          <w:bCs/>
          <w:kern w:val="0"/>
          <w:sz w:val="21"/>
          <w:szCs w:val="21"/>
        </w:rPr>
      </w:pPr>
    </w:p>
    <w:p w14:paraId="7E7145DD" w14:textId="5951916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Music as a Tool for Healing</w:t>
      </w:r>
    </w:p>
    <w:p w14:paraId="5A922AB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Saul was tormented by an evil spirit, David's harp playing brought him relief. This shows the power of music as a tool for healing and comfort. Use music to uplift your spirit and draw closer to God, especially in times of distress.</w:t>
      </w:r>
    </w:p>
    <w:p w14:paraId="347CA86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music into your daily routine to promote emotional healing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was effective in soothing Saul's troubled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type of music do you find most healing, and how can you use it intentionally? </w:t>
      </w:r>
    </w:p>
    <w:p w14:paraId="2D5685E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Serving Faithfully</w:t>
      </w:r>
    </w:p>
    <w:p w14:paraId="6B5B2DF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Before becoming king, David served Saul faithfully, even though he was already anointed as the future king. This teaches us the value of serving faithfully in our current roles, trusting that God will elevate us in His perfect timing.</w:t>
      </w:r>
    </w:p>
    <w:p w14:paraId="23FED75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serve faithfully in roles that seem insignificant, like David tending sheep?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faithful service in small tasks before larger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example to apply in your own acts of service? </w:t>
      </w:r>
    </w:p>
    <w:p w14:paraId="0E1F932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3E4570"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8B47D79" w14:textId="77777777" w:rsidR="003231D3" w:rsidRDefault="003231D3" w:rsidP="007F7FEE">
      <w:pPr>
        <w:spacing w:line="247" w:lineRule="auto"/>
        <w:rPr>
          <w:rFonts w:eastAsia="Times New Roman"/>
          <w:b/>
          <w:bCs/>
          <w:kern w:val="0"/>
          <w:sz w:val="21"/>
          <w:szCs w:val="21"/>
        </w:rPr>
      </w:pPr>
    </w:p>
    <w:p w14:paraId="0297D517" w14:textId="72FAC06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Prepares Us for Our Calling</w:t>
      </w:r>
    </w:p>
    <w:p w14:paraId="15D6747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time as a shepherd prepared him for his future role as king. The skills and experiences we gain in our current situations are often God's way of preparing us for greater responsibilities. Embrace your current season as a training ground for what lies ahead.</w:t>
      </w:r>
    </w:p>
    <w:p w14:paraId="5F3F2AB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embrace the ways God is preparing you for your calling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prepares us in unexpected ways for our future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and faithful during your preparation period for your calling? </w:t>
      </w:r>
    </w:p>
    <w:p w14:paraId="15576AE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55ACFC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16, we see God's sovereign hand at work, orchestrating events according to His divine plan. Trust in His sovereignty, knowing that He is in control and working all things together for good for those who love Him and are called according to His purpose.</w:t>
      </w:r>
    </w:p>
    <w:p w14:paraId="685AF49F"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choices when they differ from your expectations, like David's anointing?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from Samuel's obedience in anointing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God's plan help you face unexpected changes in your life?</w:t>
      </w:r>
      <w:r w:rsidRPr="001B37DC">
        <w:br w:type="page"/>
      </w:r>
    </w:p>
    <w:p w14:paraId="04675A5F"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17 Teaching Points and Bible Study Questions</w:t>
      </w:r>
    </w:p>
    <w:p w14:paraId="0C02A37D" w14:textId="74E4D7D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Courage Comes from Faith, Not Size</w:t>
      </w:r>
    </w:p>
    <w:p w14:paraId="5C46B5F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17, we see young David stepping up to face the giant Goliath. While others trembled, David's courage was rooted in his faith in God, not in his own strength or stature. As David declared, "The LORD who delivered me from the paw of the lion and the paw of the bear will deliver me from the hand of this Philistine" (1 Samuel 17:37). This teaches us that true courage comes from trusting in God's power, not our own abilities.</w:t>
      </w:r>
    </w:p>
    <w:p w14:paraId="1FC0CB5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courage in challenging situations by relying on faith rather than physical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can be more powerful than size or strength in overcoming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when facing intimidating challenges in your life? </w:t>
      </w:r>
    </w:p>
    <w:p w14:paraId="4245519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Preparation in the Past Prepares Us for the Present</w:t>
      </w:r>
    </w:p>
    <w:p w14:paraId="78582CA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experience as a shepherd, defending his flock from lions and bears, prepared him for his encounter with Goliath. "Your servant has killed both the lion and the bear" (1 Samuel 17:36). God often uses our past experiences to equip us for future challenges. Embrace your current season, knowing it may be preparing you for something greater.</w:t>
      </w:r>
    </w:p>
    <w:p w14:paraId="69B4F25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past experiences equip you to face current challenges with confidence, like David did with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on past victories can strengthen your faith in present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preparation that applies to overcoming your own obstacles today? </w:t>
      </w:r>
    </w:p>
    <w:p w14:paraId="635AE15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02AEF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C9AB8BB" w14:textId="77777777" w:rsidR="003231D3" w:rsidRDefault="003231D3" w:rsidP="007F7FEE">
      <w:pPr>
        <w:spacing w:line="247" w:lineRule="auto"/>
        <w:rPr>
          <w:rFonts w:eastAsia="Times New Roman"/>
          <w:b/>
          <w:bCs/>
          <w:kern w:val="0"/>
          <w:sz w:val="21"/>
          <w:szCs w:val="21"/>
        </w:rPr>
      </w:pPr>
    </w:p>
    <w:p w14:paraId="5DC26D31" w14:textId="5FFECA1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Uses the Humble to Accomplish Great Things</w:t>
      </w:r>
    </w:p>
    <w:p w14:paraId="06E3CC5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was the youngest and least likely candidate to face Goliath, yet God chose him to deliver Israel. "For the battle is the LORD’s, and He will give all of you into our hands" (1 Samuel 17:47). This reminds us that God often uses the humble and unlikely to achieve His purposes, so never underestimate what He can do through you.</w:t>
      </w:r>
    </w:p>
    <w:p w14:paraId="6C23E44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embrace humility to allow God to work through you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humble individuals for significant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to apply in your own life today? </w:t>
      </w:r>
    </w:p>
    <w:p w14:paraId="37F93F20"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Your Convictions</w:t>
      </w:r>
    </w:p>
    <w:p w14:paraId="6FF7857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doubts and criticisms from those around him, David stood firm in his conviction that God would deliver him. "Let no man’s heart fail on account of this Philistine. Your servant will go and fight him!" (1 Samuel 17:32). When you know God has called you to something, stand firm and trust in His guidance.</w:t>
      </w:r>
    </w:p>
    <w:p w14:paraId="05C8141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stand firm in your convictions when facing overwhelming challenges like David did with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your beliefs in the face of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staying true to your convictions matter when others doubt your abilities or intentions? </w:t>
      </w:r>
    </w:p>
    <w:p w14:paraId="2FE62A5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7F96B1"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EFEB120" w14:textId="77777777" w:rsidR="003231D3" w:rsidRDefault="003231D3" w:rsidP="007F7FEE">
      <w:pPr>
        <w:spacing w:line="247" w:lineRule="auto"/>
        <w:rPr>
          <w:rFonts w:eastAsia="Times New Roman"/>
          <w:b/>
          <w:bCs/>
          <w:kern w:val="0"/>
          <w:sz w:val="21"/>
          <w:szCs w:val="21"/>
        </w:rPr>
      </w:pPr>
    </w:p>
    <w:p w14:paraId="67B701D4" w14:textId="38C4BFC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Armor is Better than Man’s</w:t>
      </w:r>
    </w:p>
    <w:p w14:paraId="72CE158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King Saul offered David his armor, but David chose to rely on God instead. "I cannot walk in these, for I have not tested them" (1 Samuel 17:39). This illustrates that God's protection and provision are far superior to any human means. Trust in His spiritual armor to face life's battles.</w:t>
      </w:r>
    </w:p>
    <w:p w14:paraId="1570333A" w14:textId="77777777" w:rsidR="003231D3" w:rsidRDefault="007F7FEE" w:rsidP="007F7FEE">
      <w:pPr>
        <w:spacing w:line="247" w:lineRule="auto"/>
      </w:pPr>
      <w:r w:rsidRPr="00F6333B">
        <w:rPr>
          <w:rFonts w:eastAsia="Times New Roman"/>
          <w:kern w:val="0"/>
          <w:sz w:val="21"/>
          <w:szCs w:val="21"/>
        </w:rPr>
        <w:t>1. How can you rely on God's armor in situations where human solutions seem inadequate?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God's armor over Saul's in facing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spiritual strength over physical resources in daily challenges?</w:t>
      </w:r>
    </w:p>
    <w:p w14:paraId="7C3CDB64" w14:textId="68796DA5"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Words of Faith Can Defeat Giants</w:t>
      </w:r>
    </w:p>
    <w:p w14:paraId="45B9944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declaration of faith was powerful: "You come against me with sword and spear and javelin, but I come against you in the name of the LORD of Hosts" (1 Samuel 17:45). Speaking words of faith can shift the atmosphere and bring victory over seemingly insurmountable challenges.</w:t>
      </w:r>
    </w:p>
    <w:p w14:paraId="7B7B02F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use words of faith to overcome personal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faith-filled words were crucial in defeating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example to face your own "giants" with confidence? </w:t>
      </w:r>
    </w:p>
    <w:p w14:paraId="21AA48A0"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32D8C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3553D4E" w14:textId="77777777" w:rsidR="003231D3" w:rsidRDefault="003231D3" w:rsidP="007F7FEE">
      <w:pPr>
        <w:spacing w:line="247" w:lineRule="auto"/>
        <w:rPr>
          <w:rFonts w:eastAsia="Times New Roman"/>
          <w:b/>
          <w:bCs/>
          <w:kern w:val="0"/>
          <w:sz w:val="21"/>
          <w:szCs w:val="21"/>
        </w:rPr>
      </w:pPr>
    </w:p>
    <w:p w14:paraId="392CE7DD" w14:textId="61B3371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Glory is the Ultimate Goal</w:t>
      </w:r>
    </w:p>
    <w:p w14:paraId="0AC7DD2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motivation was not personal glory but to honor God. "That all the earth may know that there is a God in Israel" (1 Samuel 17:46). Our actions should always aim to glorify God and make His name known, rather than seeking our own recognition.</w:t>
      </w:r>
    </w:p>
    <w:p w14:paraId="307B1EA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prioritize God's glory in your daily challenges like David did with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focus on God's glory led to his victory over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God's glory in difficult situations? </w:t>
      </w:r>
    </w:p>
    <w:p w14:paraId="7E5369BE"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 Inspires Others</w:t>
      </w:r>
    </w:p>
    <w:p w14:paraId="610C9B0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faith and victory inspired the Israelites to rise up and defeat the Philistines. "When the Philistines saw that their champion was dead, they turned and ran" (1 Samuel 17:51). Your faith in action can encourage and embolden others to step out in faith as well.</w:t>
      </w:r>
    </w:p>
    <w:p w14:paraId="3BA34E4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your faith in challenging situations inspire those around you to take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faith motivated the Israelites to face their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faith that encourages others? </w:t>
      </w:r>
    </w:p>
    <w:p w14:paraId="5558C390"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E97FD0"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74687BD" w14:textId="77777777" w:rsidR="003231D3" w:rsidRDefault="003231D3" w:rsidP="007F7FEE">
      <w:pPr>
        <w:spacing w:line="247" w:lineRule="auto"/>
        <w:rPr>
          <w:rFonts w:eastAsia="Times New Roman"/>
          <w:b/>
          <w:bCs/>
          <w:kern w:val="0"/>
          <w:sz w:val="21"/>
          <w:szCs w:val="21"/>
        </w:rPr>
      </w:pPr>
    </w:p>
    <w:p w14:paraId="02FFD11E" w14:textId="44D916A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Victory is Complete</w:t>
      </w:r>
    </w:p>
    <w:p w14:paraId="2B062A0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triumph over Goliath was total and decisive. "David ran and stood over him. He took hold of the Philistine’s sword and drew it from its sheath. After he killed him, he cut off his head with the sword" (1 Samuel 17:51). When God grants victory, it is complete and leaves no room for doubt.</w:t>
      </w:r>
    </w:p>
    <w:p w14:paraId="2686A53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complete victory in your personal battles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faith led to a complete victory over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confidence in God's power for your challenges? </w:t>
      </w:r>
    </w:p>
    <w:p w14:paraId="167BE2B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29B5CD9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was anointed as king long before he faced Goliath, yet he waited for God’s timing to fulfill his destiny. This encounter was a step in that journey. Trust in God’s perfect timing for your life, knowing that He is orchestrating every detail for His glory and your good.</w:t>
      </w:r>
    </w:p>
    <w:p w14:paraId="3E9BFEE7"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when facing challenges like David did with Goliath?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trust in God's timing was crucial for his victory?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 about waiting for God's timing in your own life?</w:t>
      </w:r>
      <w:r w:rsidRPr="001B37DC">
        <w:br w:type="page"/>
      </w:r>
    </w:p>
    <w:p w14:paraId="018ECBD9"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18 Teaching Points and Bible Study Questions</w:t>
      </w:r>
    </w:p>
    <w:p w14:paraId="5E2EF4D5" w14:textId="693A3D8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Godly Friendship</w:t>
      </w:r>
    </w:p>
    <w:p w14:paraId="4A7387A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18, we witness the beautiful friendship between David and Jonathan. Their bond is a testament to the power of godly relationships. Jonathan loved David as his own soul, and their friendship was rooted in mutual respect and faith in God. "Jonathan made a covenant with David because he loved him as himself" (1 Samuel 18:3). This teaches us the importance of surrounding ourselves with friends who encourage us in our walk with God and support us through life's challenges.</w:t>
      </w:r>
    </w:p>
    <w:p w14:paraId="4D2771F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Jonathan and David's friendship inspire you to support your friends in their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friendships are crucial for personal growth and resilience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deeper, faith-based connections with those around you? </w:t>
      </w:r>
    </w:p>
    <w:p w14:paraId="7D4C3DA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in Success</w:t>
      </w:r>
    </w:p>
    <w:p w14:paraId="70E6854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rise to fame after defeating Goliath could have easily led to pride, but he remained humble. "David went out and was successful wherever Saul sent him" (1 Samuel 18:5). His humility in the face of success is a reminder that our achievements are gifts from God, and we should always give Him the glory. By keeping a humble heart, we allow God to continue working through us.</w:t>
      </w:r>
    </w:p>
    <w:p w14:paraId="56943C5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maintain humility when praised for your achievements, like David in 1 Samuel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important in sustaining relationships during times of personal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that applies to handling success in your own life? </w:t>
      </w:r>
    </w:p>
    <w:p w14:paraId="2A680F8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380FF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5A13A81" w14:textId="77777777" w:rsidR="003231D3" w:rsidRDefault="003231D3" w:rsidP="007F7FEE">
      <w:pPr>
        <w:spacing w:line="247" w:lineRule="auto"/>
        <w:rPr>
          <w:rFonts w:eastAsia="Times New Roman"/>
          <w:b/>
          <w:bCs/>
          <w:kern w:val="0"/>
          <w:sz w:val="21"/>
          <w:szCs w:val="21"/>
        </w:rPr>
      </w:pPr>
    </w:p>
    <w:p w14:paraId="0FDB3145" w14:textId="59C8C10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Jealousy Destroys Relationships</w:t>
      </w:r>
    </w:p>
    <w:p w14:paraId="66FDD3D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jealousy of David's success and popularity led to his downfall. "Saul was very angry, and this song displeased him" (1 Samuel 18:8). Jealousy can consume us and damage our relationships with others. Instead of comparing ourselves to others, we should focus on our unique gifts and trust in God's plan for our lives.</w:t>
      </w:r>
    </w:p>
    <w:p w14:paraId="32B5E78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prevent jealousy from damaging your relationships, as seen in Saul's actions towards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jealousy often leads to destructive behavior, and how can you counteract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jealousy before it harms your friendships or family ties? </w:t>
      </w:r>
    </w:p>
    <w:p w14:paraId="077F235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Presence Brings Success</w:t>
      </w:r>
    </w:p>
    <w:p w14:paraId="337CAF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success was not just due to his skills but because the Lord was with him. "The LORD was with David" (1 Samuel 18:12). This reminds us that true success comes from God's presence in our lives. When we seek His guidance and remain faithful, He will lead us to victory in our endeavors.</w:t>
      </w:r>
    </w:p>
    <w:p w14:paraId="5160FB1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cultivate the Lord's presence in your daily tasks for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Lord's presence was crucial for David's success, and how can it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Lord's presence guides your decisions and actions? </w:t>
      </w:r>
    </w:p>
    <w:p w14:paraId="6F3B99F3"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C60381"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745089C" w14:textId="77777777" w:rsidR="003231D3" w:rsidRDefault="003231D3" w:rsidP="007F7FEE">
      <w:pPr>
        <w:spacing w:line="247" w:lineRule="auto"/>
        <w:rPr>
          <w:rFonts w:eastAsia="Times New Roman"/>
          <w:b/>
          <w:bCs/>
          <w:kern w:val="0"/>
          <w:sz w:val="21"/>
          <w:szCs w:val="21"/>
        </w:rPr>
      </w:pPr>
    </w:p>
    <w:p w14:paraId="108DC647" w14:textId="06813E7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Integrity</w:t>
      </w:r>
    </w:p>
    <w:p w14:paraId="29FC3D4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integrity shone through even when Saul sought to harm him. "David behaved wisely in all his ways, and the LORD was with him" (1 Samuel 18:14). Maintaining integrity, even in difficult situations, is crucial for a life that honors God. Our actions should reflect our faith and commitment to His principles.</w:t>
      </w:r>
    </w:p>
    <w:p w14:paraId="77D252B8" w14:textId="77777777" w:rsidR="003231D3" w:rsidRDefault="007F7FEE" w:rsidP="007F7FEE">
      <w:pPr>
        <w:spacing w:line="247" w:lineRule="auto"/>
      </w:pPr>
      <w:r w:rsidRPr="00F6333B">
        <w:rPr>
          <w:rFonts w:eastAsia="Times New Roman"/>
          <w:kern w:val="0"/>
          <w:sz w:val="21"/>
          <w:szCs w:val="21"/>
        </w:rPr>
        <w:t>1. How can David's integrity in 1 Samuel 18 inspire your actions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when facing jealousy or rivalry, as seen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uphold integrity in your relationships, like Jonathan and David's friendship?</w:t>
      </w:r>
    </w:p>
    <w:p w14:paraId="7C179EBF" w14:textId="607807DB"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Favor Transcends Human Opposition</w:t>
      </w:r>
    </w:p>
    <w:p w14:paraId="3131F84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Saul's attempts to harm David, God's favor protected him. "Saul was afraid of David because the LORD was with him" (1 Samuel 18:12). This illustrates that when God is for us, no human opposition can prevail. Trusting in God's protection allows us to face challenges with confidence and peace.</w:t>
      </w:r>
    </w:p>
    <w:p w14:paraId="650D9A9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rely on God's favor when facing opposition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favor can lead to both support and jealousy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in God's plan despite human challenges and obstacles? </w:t>
      </w:r>
    </w:p>
    <w:p w14:paraId="041CEBA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13C37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32EF297" w14:textId="77777777" w:rsidR="003231D3" w:rsidRDefault="003231D3" w:rsidP="007F7FEE">
      <w:pPr>
        <w:spacing w:line="247" w:lineRule="auto"/>
        <w:rPr>
          <w:rFonts w:eastAsia="Times New Roman"/>
          <w:b/>
          <w:bCs/>
          <w:kern w:val="0"/>
          <w:sz w:val="21"/>
          <w:szCs w:val="21"/>
        </w:rPr>
      </w:pPr>
    </w:p>
    <w:p w14:paraId="55F1AAC4" w14:textId="713E041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Music in Spiritual Warfare</w:t>
      </w:r>
    </w:p>
    <w:p w14:paraId="3330F55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skillful playing of the harp brought relief to Saul, who was tormented by an evil spirit. "David would take the harp and play it with his hand. Then Saul would be relieved and feel better" (1 Samuel 18:10). Music can be a powerful tool in spiritual warfare, lifting our spirits and drawing us closer to God. Incorporating worship into our daily lives can help us combat negativity and find peace.</w:t>
      </w:r>
    </w:p>
    <w:p w14:paraId="7841307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music influence your emotions and mindset during challenging spiritual battles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was effective in calming Saul's spirit,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role does music play in your personal spiritual practices, especially during times of struggle? </w:t>
      </w:r>
    </w:p>
    <w:p w14:paraId="77EE57D1"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Manipulation</w:t>
      </w:r>
    </w:p>
    <w:p w14:paraId="0DABEB7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attempts to manipulate David through deceitful promises and dangerous missions highlight the dangers of manipulation. "Saul thought, 'Let my hand not be against him, but let the hand of the Philistines be against him'" (1 Samuel 18:17). Manipulation is contrary to God's truth and can lead to destructive outcomes. We should strive for honesty and transparency in our interactions.</w:t>
      </w:r>
    </w:p>
    <w:p w14:paraId="17759F9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resist manipulation in relationships, as seen in Saul's actions towards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manipulation often leads to destructive outcomes, as demonstrated in Saul's jealousy?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are genuine and not manipulative like Saul's? </w:t>
      </w:r>
    </w:p>
    <w:p w14:paraId="63C93A1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7572F6"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5872FC6" w14:textId="77777777" w:rsidR="003231D3" w:rsidRDefault="003231D3" w:rsidP="007F7FEE">
      <w:pPr>
        <w:spacing w:line="247" w:lineRule="auto"/>
        <w:rPr>
          <w:rFonts w:eastAsia="Times New Roman"/>
          <w:b/>
          <w:bCs/>
          <w:kern w:val="0"/>
          <w:sz w:val="21"/>
          <w:szCs w:val="21"/>
        </w:rPr>
      </w:pPr>
    </w:p>
    <w:p w14:paraId="1677DF10" w14:textId="55C8057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Loyalty</w:t>
      </w:r>
    </w:p>
    <w:p w14:paraId="0FB52AA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Jonathan's loyalty to David, even at the risk of his own relationship with Saul, demonstrates the value of loyalty. "Jonathan spoke well of David to Saul his father" (1 Samuel 18:4). Loyalty is a reflection of our commitment to others and to God. It strengthens relationships and builds trust, which are essential for a thriving community.</w:t>
      </w:r>
    </w:p>
    <w:p w14:paraId="3432FBB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loyalty to friends when faced with jealousy or rivalry, like Jonathan did with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important in maintaining strong relationships, as seen between David and Jonathan?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Jonathan's loyalty to David that applies to your own friendships today? </w:t>
      </w:r>
    </w:p>
    <w:p w14:paraId="22EFCFF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Our Lives</w:t>
      </w:r>
    </w:p>
    <w:p w14:paraId="650ABFF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18, we see God's sovereign hand guiding events. Despite Saul's schemes, God's plan for David's future as king remained unshaken. "The LORD was with David" (1 Samuel 18:28). This reassures us that God is in control, and His plans for us are good. Trusting in His sovereignty allows us to navigate life's uncertainties with faith and hope.</w:t>
      </w:r>
    </w:p>
    <w:p w14:paraId="6873B3F5"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sovereignty when facing jealousy or rivalry, as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God's hand in your relationships, like Jonathan and David's friendship?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challenges to arise in our lives, as seen in David's experiences?</w:t>
      </w:r>
      <w:r w:rsidRPr="001B37DC">
        <w:br w:type="page"/>
      </w:r>
    </w:p>
    <w:p w14:paraId="39CBAB8D"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19 Teaching Points and Bible Study Questions</w:t>
      </w:r>
    </w:p>
    <w:p w14:paraId="55810920" w14:textId="5E40B4F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Divine Protection in Times of Danger</w:t>
      </w:r>
    </w:p>
    <w:p w14:paraId="524806B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19, we see how God protects David from King Saul's murderous intentions. Despite Saul's relentless pursuit, God uses various means to shield David, including the loyalty of Jonathan and the intervention of Michal. This reminds us of Psalm 91:4, "He will cover you with His feathers; under His wings you will find refuge." Trust in God's protection, knowing that He is our ultimate shield in times of trouble.</w:t>
      </w:r>
    </w:p>
    <w:p w14:paraId="3036582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trust divine protection in your own life during dangerous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unexpected means to protect us, as seen in 1 Samuel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God's protection when facing threats or challenges? </w:t>
      </w:r>
    </w:p>
    <w:p w14:paraId="2FE0701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Friendship</w:t>
      </w:r>
    </w:p>
    <w:p w14:paraId="5038E45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Jonathan's friendship with David is a testament to the power of godly relationships. Jonathan warns David of Saul's plans, demonstrating loyalty and love. Proverbs 17:17 says, "A friend loves at all times, and a brother is born for adversity." Seek friendships that encourage and uplift you in your walk with God, just as Jonathan did for David.</w:t>
      </w:r>
    </w:p>
    <w:p w14:paraId="319DC4F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support a friend facing danger, as Jonathan did for David in 1 Samuel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Jonathan risked his relationship with Saul to protect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 and David's friendship to apply in your own relationships? </w:t>
      </w:r>
    </w:p>
    <w:p w14:paraId="52BF574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36AD3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C1420DF" w14:textId="77777777" w:rsidR="003231D3" w:rsidRDefault="003231D3" w:rsidP="007F7FEE">
      <w:pPr>
        <w:spacing w:line="247" w:lineRule="auto"/>
        <w:rPr>
          <w:rFonts w:eastAsia="Times New Roman"/>
          <w:b/>
          <w:bCs/>
          <w:kern w:val="0"/>
          <w:sz w:val="21"/>
          <w:szCs w:val="21"/>
        </w:rPr>
      </w:pPr>
    </w:p>
    <w:p w14:paraId="0C99F0E7" w14:textId="239FFF5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Courage to Stand for Righteousness</w:t>
      </w:r>
    </w:p>
    <w:p w14:paraId="08BB981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Jonathan's courage to confront his father, King Saul, about his unjust intentions towards David is a powerful example of standing for righteousness. "The righteous are as bold as a lion" (Proverbs 28:1). Be bold in standing up for what is right, even when it means going against the tide.</w:t>
      </w:r>
    </w:p>
    <w:p w14:paraId="1FC6CA2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find courage to stand for righteousness when facing opposition from authority figures?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others standing for righteousness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standing for righteousness sometimes requires personal sacrifice, and how can you prepare for it? </w:t>
      </w:r>
    </w:p>
    <w:p w14:paraId="28470B0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Family in God's Plan</w:t>
      </w:r>
    </w:p>
    <w:p w14:paraId="487F980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Michal, David's wife, plays a crucial role in his escape from Saul. Her quick thinking and loyalty to David highlight the importance of family support. Ephesians 5:33 encourages us to love and respect our spouses, recognizing the vital role family plays in God's plan for our lives.</w:t>
      </w:r>
    </w:p>
    <w:p w14:paraId="61F77DF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family loyalty impact your faith journey, as seen in Jonathan's actions towards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role does family play in supporting God's plan, based on Michal's protection of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family dynamics to fulfill His purposes, as shown in Saul's household? </w:t>
      </w:r>
    </w:p>
    <w:p w14:paraId="515BC70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82D345"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E40C7B8" w14:textId="77777777" w:rsidR="003231D3" w:rsidRDefault="003231D3" w:rsidP="007F7FEE">
      <w:pPr>
        <w:spacing w:line="247" w:lineRule="auto"/>
        <w:rPr>
          <w:rFonts w:eastAsia="Times New Roman"/>
          <w:b/>
          <w:bCs/>
          <w:kern w:val="0"/>
          <w:sz w:val="21"/>
          <w:szCs w:val="21"/>
        </w:rPr>
      </w:pPr>
    </w:p>
    <w:p w14:paraId="6EA81C28" w14:textId="54EFCAB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Uses Unlikely Means</w:t>
      </w:r>
    </w:p>
    <w:p w14:paraId="424D29E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a surprising twist, God uses Saul's own messengers to prophesy, thwarting his plans to capture David. This shows that God can use even the most unlikely means to accomplish His purposes. "For My thoughts are not your thoughts, neither are your ways My ways," declares the LORD (Isaiah 55:8). Trust in God's sovereignty, knowing He can work through any situation.</w:t>
      </w:r>
    </w:p>
    <w:p w14:paraId="03573755" w14:textId="77777777" w:rsidR="003231D3" w:rsidRDefault="007F7FEE" w:rsidP="007F7FEE">
      <w:pPr>
        <w:spacing w:line="247" w:lineRule="auto"/>
      </w:pPr>
      <w:r w:rsidRPr="00F6333B">
        <w:rPr>
          <w:rFonts w:eastAsia="Times New Roman"/>
          <w:kern w:val="0"/>
          <w:sz w:val="21"/>
          <w:szCs w:val="21"/>
        </w:rPr>
        <w:t>1. How can you recognize and embrace unlikely means God might use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unexpected methods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escape about trusting God's unconventional ways?</w:t>
      </w:r>
    </w:p>
    <w:p w14:paraId="2E3559B0" w14:textId="1A6DDA2A"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4FBE7F0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obedience to God's guidance is evident as he navigates the dangers posed by Saul. His willingness to follow God's direction, even when it means fleeing, is a lesson in humility and trust. "To obey is better than sacrifice" (1 Samuel 15:22). Prioritize obedience to God in all circumstances.</w:t>
      </w:r>
    </w:p>
    <w:p w14:paraId="5A1C951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obedience in challenging situations like David did in 1 Samuel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when facing opposition, as seen in David's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Jonathan's actions about balancing obedience to God and loyalty to others? </w:t>
      </w:r>
    </w:p>
    <w:p w14:paraId="44BD02D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E8C4A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7BD9832" w14:textId="77777777" w:rsidR="003231D3" w:rsidRDefault="003231D3" w:rsidP="007F7FEE">
      <w:pPr>
        <w:spacing w:line="247" w:lineRule="auto"/>
        <w:rPr>
          <w:rFonts w:eastAsia="Times New Roman"/>
          <w:b/>
          <w:bCs/>
          <w:kern w:val="0"/>
          <w:sz w:val="21"/>
          <w:szCs w:val="21"/>
        </w:rPr>
      </w:pPr>
    </w:p>
    <w:p w14:paraId="1591B515" w14:textId="3BCD22D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Jealousy</w:t>
      </w:r>
    </w:p>
    <w:p w14:paraId="11DCB2E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jealousy of David leads to his downfall, illustrating the destructive power of envy. James 3:16 warns, "For where jealousy and selfish ambition exist, there will be disorder and every vile practice." Guard your heart against jealousy, focusing instead on gratitude and contentment.</w:t>
      </w:r>
    </w:p>
    <w:p w14:paraId="5AC844A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jealousy impact your relationships and decision-making, as seen in Saul's actions towards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jealousy from leading to harmful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jealousy can escalate into destructive behavior, and how can you address it early? </w:t>
      </w:r>
    </w:p>
    <w:p w14:paraId="4FFF64E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13CE093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19, we see God's hand orchestrating events to protect David. This chapter is a powerful reminder of God's sovereignty and His ability to work all things for the good of those who love Him (Romans 8:28). Rest in the assurance that God is in control, even when circumstances seem dire.</w:t>
      </w:r>
    </w:p>
    <w:p w14:paraId="624572E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sovereignty when facing threats or challenges like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in situations where you feel powerless?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certain events to unfold before intervening, as seen in David's escape? </w:t>
      </w:r>
    </w:p>
    <w:p w14:paraId="2E4A08DE"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EF547C"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EC8FE63" w14:textId="77777777" w:rsidR="003231D3" w:rsidRDefault="003231D3" w:rsidP="007F7FEE">
      <w:pPr>
        <w:spacing w:line="247" w:lineRule="auto"/>
        <w:rPr>
          <w:rFonts w:eastAsia="Times New Roman"/>
          <w:b/>
          <w:bCs/>
          <w:kern w:val="0"/>
          <w:sz w:val="21"/>
          <w:szCs w:val="21"/>
        </w:rPr>
      </w:pPr>
    </w:p>
    <w:p w14:paraId="1D54F609" w14:textId="3789067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Gift of Prophecy</w:t>
      </w:r>
    </w:p>
    <w:p w14:paraId="5F6F780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unexpected prophesying of Saul's messengers and Saul himself highlights the gift of prophecy and its role in God's plan. "Pursue love, and earnestly desire the spiritual gifts, especially that you may prophesy" (1 Corinthians 14:1). Be open to the ways God may choose to speak through you or others.</w:t>
      </w:r>
    </w:p>
    <w:p w14:paraId="525BBC2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guide and protect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experience about the consequences of ignoring prophetic warnings? </w:t>
      </w:r>
    </w:p>
    <w:p w14:paraId="244E967D"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Action</w:t>
      </w:r>
    </w:p>
    <w:p w14:paraId="75EFFD3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faith is evident as he trusts God to deliver him from Saul's grasp. His reliance on God rather than his own strength is a powerful example of faith in action. "For we walk by faith, not by sight" (2 Corinthians 5:7). Let your faith guide your actions, trusting in God's provision and timing.</w:t>
      </w:r>
    </w:p>
    <w:p w14:paraId="12D235F2"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Jonathan's actions in 1 Samuel 19 inspire you to protect others in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plan when facing threats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faith led Michal to help David escape, and how can you apply this?</w:t>
      </w:r>
      <w:r w:rsidRPr="001B37DC">
        <w:br w:type="page"/>
      </w:r>
    </w:p>
    <w:p w14:paraId="256C4E45"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20 Teaching Points and Bible Study Questions</w:t>
      </w:r>
    </w:p>
    <w:p w14:paraId="4703803D" w14:textId="1FD3CD9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True Friendship</w:t>
      </w:r>
    </w:p>
    <w:p w14:paraId="6C5B6F7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20, we witness the deep bond between David and Jonathan, a friendship that transcends personal gain and political ambition. Jonathan, the son of King Saul, chooses loyalty to David over his own potential claim to the throne. This teaches us the value of selfless friendship, as Proverbs 17:17 reminds us, "A friend loves at all times, and a brother is born for adversity." True friendship is a reflection of God's love, offering support and encouragement even in the face of danger.</w:t>
      </w:r>
    </w:p>
    <w:p w14:paraId="0ACFF0C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Jonathan and David's friendship inspire you to support a friend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in Jonathan and David's relationship can you apply to strengthen your own friendships?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true friendship involves sacrifice, and how can you practice this in your life? </w:t>
      </w:r>
    </w:p>
    <w:p w14:paraId="66543C1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in the Face of Danger</w:t>
      </w:r>
    </w:p>
    <w:p w14:paraId="4891EA4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life is under threat from King Saul, yet he remains steadfast and courageous. This chapter reminds us that courage is not the absence of fear, but the determination to act in faith despite it. As 2 Timothy 1:7 states, "For God has not given us a spirit of fear, but of power, love, and self-discipline." Trusting in God's plan gives us the strength to face our own challenges with bravery.</w:t>
      </w:r>
    </w:p>
    <w:p w14:paraId="20D4F71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courage when facing threats from those in authority, like Jonathan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up for a friend in dangerous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require courage, even when it might lead to personal risk? </w:t>
      </w:r>
    </w:p>
    <w:p w14:paraId="68B7825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A218B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2CBC567F" w14:textId="77777777" w:rsidR="003231D3" w:rsidRDefault="003231D3" w:rsidP="007F7FEE">
      <w:pPr>
        <w:spacing w:line="247" w:lineRule="auto"/>
        <w:rPr>
          <w:rFonts w:eastAsia="Times New Roman"/>
          <w:b/>
          <w:bCs/>
          <w:kern w:val="0"/>
          <w:sz w:val="21"/>
          <w:szCs w:val="21"/>
        </w:rPr>
      </w:pPr>
    </w:p>
    <w:p w14:paraId="2518E728" w14:textId="7E9B73F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Communication</w:t>
      </w:r>
    </w:p>
    <w:p w14:paraId="4768B84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 and David's careful planning and communication highlight the importance of clear and honest dialogue. Misunderstandings can lead to conflict, but open communication fosters trust and understanding. Ephesians 4:15 encourages us to "speak the truth in love," ensuring that our words build up rather than tear down.</w:t>
      </w:r>
    </w:p>
    <w:p w14:paraId="1772785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effective communication strengthen trust in your relationships, as seen between David and Jonathan?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Jonathan and David's communication was crucial for their survival and friendship?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 and David about addressing misunderstandings in your own relationships? </w:t>
      </w:r>
    </w:p>
    <w:p w14:paraId="1D7EDDA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Loyalty to God's Anointed</w:t>
      </w:r>
    </w:p>
    <w:p w14:paraId="2709E67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Jonathan's loyalty to David, God's chosen king, demonstrates the importance of respecting and supporting those whom God has placed in leadership. Romans 13:1 reminds us, "Let every soul be subject to the governing authorities, for there is no authority except that which God has established." Supporting God's anointed leaders is a testament to our faith and obedience.</w:t>
      </w:r>
    </w:p>
    <w:p w14:paraId="41DA85A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loyalty to God's chosen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to God's anointed is challenging in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Jonathan's loyalty to David about supporting friends in their calling? </w:t>
      </w:r>
    </w:p>
    <w:p w14:paraId="03C76B4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6D199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5BFDC76" w14:textId="77777777" w:rsidR="003231D3" w:rsidRDefault="003231D3" w:rsidP="007F7FEE">
      <w:pPr>
        <w:spacing w:line="247" w:lineRule="auto"/>
        <w:rPr>
          <w:rFonts w:eastAsia="Times New Roman"/>
          <w:b/>
          <w:bCs/>
          <w:kern w:val="0"/>
          <w:sz w:val="21"/>
          <w:szCs w:val="21"/>
        </w:rPr>
      </w:pPr>
    </w:p>
    <w:p w14:paraId="7745E9CC" w14:textId="147C0B0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Divine Providence</w:t>
      </w:r>
    </w:p>
    <w:p w14:paraId="502735A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20, we see God's hand guiding events, protecting David, and orchestrating circumstances for His purposes. This reminds us that God is sovereign and His plans are perfect. As Romans 8:28 assures us, "And we know that God works all things together for the good of those who love Him, who are called according to His purpose."</w:t>
      </w:r>
    </w:p>
    <w:p w14:paraId="5E0B4EAF" w14:textId="77777777" w:rsidR="003231D3" w:rsidRDefault="007F7FEE" w:rsidP="007F7FEE">
      <w:pPr>
        <w:spacing w:line="247" w:lineRule="auto"/>
      </w:pPr>
      <w:r w:rsidRPr="00F6333B">
        <w:rPr>
          <w:rFonts w:eastAsia="Times New Roman"/>
          <w:kern w:val="0"/>
          <w:sz w:val="21"/>
          <w:szCs w:val="21"/>
        </w:rPr>
        <w:t>1. How can you recognize divine providence in your relationships, like David and Jonathan's friendship?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guidance from David's reliance on Jonathan's help?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divine providence played a role in David's escape from Saul's plans?</w:t>
      </w:r>
    </w:p>
    <w:p w14:paraId="131AD0F7" w14:textId="2D70DE42"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Covenants</w:t>
      </w:r>
    </w:p>
    <w:p w14:paraId="06CF559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 and David make a covenant before the Lord, underscoring the importance of keeping our promises and commitments. Covenants are sacred and reflect God's unchanging nature. As Ecclesiastes 5:5 advises, "It is better not to vow than to make a vow and not fulfill it." Our integrity in keeping our word is a reflection of our faithfulness to God.</w:t>
      </w:r>
    </w:p>
    <w:p w14:paraId="5B13751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the value of covenants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covenants are essential for building trust and loyalty in friendships?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Jonathan and David's covenant about commitment and support? </w:t>
      </w:r>
    </w:p>
    <w:p w14:paraId="29D593CE"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3F852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20F47CD" w14:textId="77777777" w:rsidR="003231D3" w:rsidRDefault="003231D3" w:rsidP="007F7FEE">
      <w:pPr>
        <w:spacing w:line="247" w:lineRule="auto"/>
        <w:rPr>
          <w:rFonts w:eastAsia="Times New Roman"/>
          <w:b/>
          <w:bCs/>
          <w:kern w:val="0"/>
          <w:sz w:val="21"/>
          <w:szCs w:val="21"/>
        </w:rPr>
      </w:pPr>
    </w:p>
    <w:p w14:paraId="1480017F" w14:textId="61E38FC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Cost of Disobedience</w:t>
      </w:r>
    </w:p>
    <w:p w14:paraId="0DC62E9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King Saul's relentless pursuit of David is a stark reminder of the consequences of disobedience to God. Saul's jealousy and disobedience lead to his downfall, illustrating the truth of Proverbs 16:18, "Pride goes before destruction, and a haughty spirit before a fall." Obedience to God brings blessings, while disobedience leads to ruin.</w:t>
      </w:r>
    </w:p>
    <w:p w14:paraId="06F54AD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disobedience in relationships lead to unintended consequences, as seen in 1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Jonathan's loyalty despite the cost of disobedience to his father?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choosing obedience over personal gain matter in maintaining integrity, as shown in 1 Samuel 20? </w:t>
      </w:r>
    </w:p>
    <w:p w14:paraId="0B43FB1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Found in Prayer</w:t>
      </w:r>
    </w:p>
    <w:p w14:paraId="4A052A1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reliance on God through prayer is evident as he seeks guidance and protection. Prayer is our lifeline to God, providing strength and clarity in times of trouble. Philippians 4:6 encourages us, "Do not be anxious about anything, but in every situation, by prayer and petition, with thanksgiving, present your requests to God."</w:t>
      </w:r>
    </w:p>
    <w:p w14:paraId="432C10F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prayer strengthen your relationships during times of conflict, as seen in 1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prayer when facing uncertainty, like David and Jonathan?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God's guidance in prayer provide peace in challenging situations, as demonstrated in 1 Samuel 20? </w:t>
      </w:r>
    </w:p>
    <w:p w14:paraId="435E113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FE0E9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364EBD4" w14:textId="77777777" w:rsidR="003231D3" w:rsidRDefault="003231D3" w:rsidP="007F7FEE">
      <w:pPr>
        <w:spacing w:line="247" w:lineRule="auto"/>
        <w:rPr>
          <w:rFonts w:eastAsia="Times New Roman"/>
          <w:b/>
          <w:bCs/>
          <w:kern w:val="0"/>
          <w:sz w:val="21"/>
          <w:szCs w:val="21"/>
        </w:rPr>
      </w:pPr>
    </w:p>
    <w:p w14:paraId="0C949DF1" w14:textId="1F81D8B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Godly Influence</w:t>
      </w:r>
    </w:p>
    <w:p w14:paraId="3C7BECD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Jonathan's influence on David is profound, encouraging him to remain faithful and courageous. Our influence on others can lead them closer to God or away from Him. Matthew 5:16 urges us, "In the same way, let your light shine before others, that they may see your good deeds and glorify your Father in heaven."</w:t>
      </w:r>
    </w:p>
    <w:p w14:paraId="79398FC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Jonathan's loyalty to David inspire your relationships with friends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be a godly influence in someone's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Jonathan's faithfulness to David matter in understanding the impact of godly influence? </w:t>
      </w:r>
    </w:p>
    <w:p w14:paraId="304CB9ED"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Timing</w:t>
      </w:r>
    </w:p>
    <w:p w14:paraId="0A8598A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patience in waiting for God's timing to ascend to the throne is a lesson in trust and patience. God's timing is perfect, and waiting on Him is an act of faith. As Psalm 27:14 advises, "Wait patiently for the LORD; be strong and courageous. Wait patiently for the LORD." Trusting in His timing brings peace and fulfillment.</w:t>
      </w:r>
    </w:p>
    <w:p w14:paraId="423D4908"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when facing uncertainty like David and Jonathan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David's experience in 1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timing require faith, and how can you strengthen it daily?</w:t>
      </w:r>
      <w:r w:rsidRPr="001B37DC">
        <w:br w:type="page"/>
      </w:r>
    </w:p>
    <w:p w14:paraId="44278B00"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21 Teaching Points and Bible Study Questions</w:t>
      </w:r>
    </w:p>
    <w:p w14:paraId="3C0C69B3" w14:textId="61B8190D"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Trust in God's Provision</w:t>
      </w:r>
    </w:p>
    <w:p w14:paraId="433FC4A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21, David finds himself in a dire situation, fleeing from King Saul. Despite his circumstances, he trusts in God's provision. When he arrives at Nob, he asks the priest Ahimelech for bread. The priest gives him the consecrated bread, showing that God provides for His people in unexpected ways. As it is written, "The LORD is my shepherd; I shall not want" (Psalm 23:1). This reminds us to rely on God's provision, even when resources seem scarce.</w:t>
      </w:r>
    </w:p>
    <w:p w14:paraId="00691A1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provision when facing unexpected challenges like David did in 1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relied on God's provision despite his dire circumstances in 1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trusting God's provision in your daily life? </w:t>
      </w:r>
    </w:p>
    <w:p w14:paraId="5B1A6D6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Honesty</w:t>
      </w:r>
    </w:p>
    <w:p w14:paraId="1FE4A14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encounter with Ahimelech also highlights the importance of honesty. Although David initially deceives the priest about his mission, the consequences of this deception unfold later. This teaches us that honesty is crucial, as "The LORD detests lying lips, but He delights in those who deal faithfully" (Proverbs 12:22). Being truthful aligns us with God's character and fosters trust in our relationships.</w:t>
      </w:r>
    </w:p>
    <w:p w14:paraId="210AF46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honesty impact your relationships when facing difficult situations like David in 1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deception over honesty, and what can we learn from his choice?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in David's situation to uphold honesty and integrity? </w:t>
      </w:r>
    </w:p>
    <w:p w14:paraId="70F2B32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9F0E8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086A498" w14:textId="77777777" w:rsidR="003231D3" w:rsidRDefault="003231D3" w:rsidP="007F7FEE">
      <w:pPr>
        <w:spacing w:line="247" w:lineRule="auto"/>
        <w:rPr>
          <w:rFonts w:eastAsia="Times New Roman"/>
          <w:b/>
          <w:bCs/>
          <w:kern w:val="0"/>
          <w:sz w:val="21"/>
          <w:szCs w:val="21"/>
        </w:rPr>
      </w:pPr>
    </w:p>
    <w:p w14:paraId="3C4E2F2A" w14:textId="41FC8BA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Courage in the Face of Fear</w:t>
      </w:r>
    </w:p>
    <w:p w14:paraId="1E7436C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journey to Gath, where he faces King Achish, is a testament to courage. Despite his fear, David acts wisely to protect himself, reminding us that courage is not the absence of fear but the ability to act in faith despite it. As 2 Timothy 1:7 states, "For God has not given us a spirit of fear, but of power, love, and self-control."</w:t>
      </w:r>
    </w:p>
    <w:p w14:paraId="6B652B1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find courage like David when facing overwhelming fear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 when fear threatens to paralyze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David's faith helped him act courageously despite his fear? </w:t>
      </w:r>
    </w:p>
    <w:p w14:paraId="23329B7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God's Guidance</w:t>
      </w:r>
    </w:p>
    <w:p w14:paraId="6783388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his trials, David consistently seeks God's guidance. This chapter encourages us to do the same, as seeking divine wisdom leads to better decisions. "Trust in the LORD with all your heart, and lean not on your own understanding" (Proverbs 3:5). By seeking God's direction, we align our paths with His will.</w:t>
      </w:r>
    </w:p>
    <w:p w14:paraId="301BE55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 seek God's guidance before making important decisions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actions in 1 Samuel 21 highlight the need for divine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experience about the consequences of not seeking God's direction? </w:t>
      </w:r>
    </w:p>
    <w:p w14:paraId="796FE32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FD4031"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25EDE48" w14:textId="77777777" w:rsidR="003231D3" w:rsidRDefault="003231D3" w:rsidP="007F7FEE">
      <w:pPr>
        <w:spacing w:line="247" w:lineRule="auto"/>
        <w:rPr>
          <w:rFonts w:eastAsia="Times New Roman"/>
          <w:b/>
          <w:bCs/>
          <w:kern w:val="0"/>
          <w:sz w:val="21"/>
          <w:szCs w:val="21"/>
        </w:rPr>
      </w:pPr>
    </w:p>
    <w:p w14:paraId="3939F5BA" w14:textId="04948FD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Community Support</w:t>
      </w:r>
    </w:p>
    <w:p w14:paraId="7F94A01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interaction with Ahimelech shows the importance of community support. The priest provides for David's needs, demonstrating how God uses others to support us. Hebrews 10:24-25 reminds us, "And let us consider how to spur one another on to love and good deeds, not neglecting to meet together." Community is vital for encouragement and strength.</w:t>
      </w:r>
    </w:p>
    <w:p w14:paraId="05F29BDF" w14:textId="77777777" w:rsidR="003231D3" w:rsidRDefault="007F7FEE" w:rsidP="007F7FEE">
      <w:pPr>
        <w:spacing w:line="247" w:lineRule="auto"/>
      </w:pPr>
      <w:r w:rsidRPr="00F6333B">
        <w:rPr>
          <w:rFonts w:eastAsia="Times New Roman"/>
          <w:kern w:val="0"/>
          <w:sz w:val="21"/>
          <w:szCs w:val="21"/>
        </w:rPr>
        <w:t>1. How can community support help you in times of personal crisis, like David's experience in 1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sought help from Ahimelech, and how does this reflect on community reliance?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actions about seeking support when facing difficult decisions?</w:t>
      </w:r>
    </w:p>
    <w:p w14:paraId="3E063EC5" w14:textId="7389BBB2"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Resourcefulness in Difficult Times</w:t>
      </w:r>
    </w:p>
    <w:p w14:paraId="10A2D05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request for Goliath's sword from Ahimelech illustrates resourcefulness. In challenging times, God equips us with what we need, often in unexpected ways. "And my God will supply all your needs according to His glorious riches in Christ Jesus" (Philippians 4:19). Trust in God's provision and be resourceful with what He provides.</w:t>
      </w:r>
    </w:p>
    <w:p w14:paraId="511FDCC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David's resourcefulness in seeking help during your own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actions when facing limited resources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David's approach to problem-solving was effective, and how can you emulate it? </w:t>
      </w:r>
    </w:p>
    <w:p w14:paraId="3F08B40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28312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9E4E3D6" w14:textId="77777777" w:rsidR="003231D3" w:rsidRDefault="003231D3" w:rsidP="007F7FEE">
      <w:pPr>
        <w:spacing w:line="247" w:lineRule="auto"/>
        <w:rPr>
          <w:rFonts w:eastAsia="Times New Roman"/>
          <w:b/>
          <w:bCs/>
          <w:kern w:val="0"/>
          <w:sz w:val="21"/>
          <w:szCs w:val="21"/>
        </w:rPr>
      </w:pPr>
    </w:p>
    <w:p w14:paraId="4E663841" w14:textId="5EF220E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Our Actions</w:t>
      </w:r>
    </w:p>
    <w:p w14:paraId="4288EDA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deception leads to unintended consequences, reminding us that our actions have ripple effects. It's crucial to consider the impact of our choices, as Galatians 6:7 warns, "Do not be deceived: God is not mocked. Whatever a man sows, he will reap in return." Our actions today shape our tomorrow.</w:t>
      </w:r>
    </w:p>
    <w:p w14:paraId="1A1209E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we ensure our decisions align with integrity, even under pressure like David faced in 1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actions and their consequences in your own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the potential impact on others matter when making decisions, as seen in 1 Samuel 21? </w:t>
      </w:r>
    </w:p>
    <w:p w14:paraId="4113459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Uncertainty</w:t>
      </w:r>
    </w:p>
    <w:p w14:paraId="1B61040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uncertainty David faces, God's faithfulness remains constant. This chapter reassures us that God is with us in every trial. "The LORD is near to all who call on Him, to all who call out to Him in truth" (Psalm 145:18). Trust in His unwavering presence and faithfulness.</w:t>
      </w:r>
    </w:p>
    <w:p w14:paraId="73E3478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faithfulness when facing uncertain and challenging situations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rely on God during times of fear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David's faith in God remained strong despite his desperate circumstances? </w:t>
      </w:r>
    </w:p>
    <w:p w14:paraId="3C5FC7F7"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C4BF5D"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25E6A6E" w14:textId="77777777" w:rsidR="003231D3" w:rsidRDefault="003231D3" w:rsidP="007F7FEE">
      <w:pPr>
        <w:spacing w:line="247" w:lineRule="auto"/>
        <w:rPr>
          <w:rFonts w:eastAsia="Times New Roman"/>
          <w:b/>
          <w:bCs/>
          <w:kern w:val="0"/>
          <w:sz w:val="21"/>
          <w:szCs w:val="21"/>
        </w:rPr>
      </w:pPr>
    </w:p>
    <w:p w14:paraId="713C8DA3" w14:textId="12F8158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Wisdom and Discernment</w:t>
      </w:r>
    </w:p>
    <w:p w14:paraId="3B12A70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cleverness in feigning madness before King Achish demonstrates the value of wisdom and discernment. In challenging situations, we must seek God's wisdom to navigate wisely. "If any of you lacks wisdom, let him ask of God, who gives generously to all without reproach, and it will be given to him" (James 1:5).</w:t>
      </w:r>
    </w:p>
    <w:p w14:paraId="559E279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wisdom when faced with difficult decisions like David in 1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using discernment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discernment matter when navigating complex relationships, as seen in David's interactions? </w:t>
      </w:r>
    </w:p>
    <w:p w14:paraId="2F6164E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Plan</w:t>
      </w:r>
    </w:p>
    <w:p w14:paraId="4667FF3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Ultimately, 1 Samuel 21 reminds us of God's sovereign plan. Despite the chaos, God is orchestrating events for His purposes. "For I know the plans I have for you, declares the LORD, plans to prosper you and not to harm you, plans to give you hope and a future" (Jeremiah 29:11). Trust in His perfect plan, knowing that He is in control.</w:t>
      </w:r>
    </w:p>
    <w:p w14:paraId="1EB64436"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plan when circumstances seem chaotic, like David's escape to Nob?</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sovereignty from David's reliance on divine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plan help you navigate unexpected challenges in your life?</w:t>
      </w:r>
      <w:r w:rsidRPr="001B37DC">
        <w:br w:type="page"/>
      </w:r>
    </w:p>
    <w:p w14:paraId="516388AF"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22 Teaching Points and Bible Study Questions</w:t>
      </w:r>
    </w:p>
    <w:p w14:paraId="727F7CD6" w14:textId="0B25EA0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Seek Refuge in God</w:t>
      </w:r>
    </w:p>
    <w:p w14:paraId="1FE500B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In 1 Samuel 22, David finds himself in the cave of </w:t>
      </w:r>
      <w:proofErr w:type="spellStart"/>
      <w:r w:rsidRPr="00F6333B">
        <w:rPr>
          <w:rFonts w:eastAsia="Times New Roman"/>
          <w:kern w:val="0"/>
          <w:sz w:val="21"/>
          <w:szCs w:val="21"/>
        </w:rPr>
        <w:t>Adullam</w:t>
      </w:r>
      <w:proofErr w:type="spellEnd"/>
      <w:r w:rsidRPr="00F6333B">
        <w:rPr>
          <w:rFonts w:eastAsia="Times New Roman"/>
          <w:kern w:val="0"/>
          <w:sz w:val="21"/>
          <w:szCs w:val="21"/>
        </w:rPr>
        <w:t>, seeking refuge from King Saul. This reminds us that in times of trouble, our ultimate refuge is in God. As Psalm 46:1 says, "God is our refuge and strength, an ever-present help in times of trouble." When life feels overwhelming, remember to turn to God, who is always ready to shelter and strengthen you.</w:t>
      </w:r>
    </w:p>
    <w:p w14:paraId="2F59911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seek refuge in God during times of personal distress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find refuge in God despite his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as your refuge in daily life? </w:t>
      </w:r>
    </w:p>
    <w:p w14:paraId="1A20486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the Unlikely</w:t>
      </w:r>
    </w:p>
    <w:p w14:paraId="63861C2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followers were not the elite of society; they were distressed, indebted, and discontented. Yet, God used this unlikely group to support David. This teaches us that God often chooses the unexpected to fulfill His purposes. As 1 Corinthians 1:27 states, "But God chose the foolish things of the world to shame the wise; God chose the weak things of the world to shame the strong."</w:t>
      </w:r>
    </w:p>
    <w:p w14:paraId="2AF2559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see God using unlikely people in your life to achieve His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often chooses the unlikely to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of the unlikely men in the cave? </w:t>
      </w:r>
    </w:p>
    <w:p w14:paraId="36A6D943"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D966BA"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00F10CC" w14:textId="77777777" w:rsidR="003231D3" w:rsidRDefault="003231D3" w:rsidP="007F7FEE">
      <w:pPr>
        <w:spacing w:line="247" w:lineRule="auto"/>
        <w:rPr>
          <w:rFonts w:eastAsia="Times New Roman"/>
          <w:b/>
          <w:bCs/>
          <w:kern w:val="0"/>
          <w:sz w:val="21"/>
          <w:szCs w:val="21"/>
        </w:rPr>
      </w:pPr>
    </w:p>
    <w:p w14:paraId="2DC94FE7" w14:textId="6D46CC0D"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Leadership Through Service</w:t>
      </w:r>
    </w:p>
    <w:p w14:paraId="1F0B1B8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leadership is marked by service and care for his followers. He listens to their needs and provides guidance. This reflects the biblical principle that true leadership is about serving others, as Jesus taught in Mark 10:45: "For even the Son of Man did not come to be served, but to serve, and to give His life as a ransom for many."</w:t>
      </w:r>
    </w:p>
    <w:p w14:paraId="082CA06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leadership through service in challenging situations like David in 1 Samuel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leadership attracted those in distress,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service-oriented leadership to inspire others in your community? </w:t>
      </w:r>
    </w:p>
    <w:p w14:paraId="3312616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Loyalty</w:t>
      </w:r>
    </w:p>
    <w:p w14:paraId="632F083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Abiathar, the son of Ahimelech, escapes Saul's massacre and finds refuge with David. Despite the danger, Abiathar remains loyal to David, illustrating the power and importance of loyalty. Proverbs 17:17 reminds us, "A friend loves at all times, and a brother is born for adversity."</w:t>
      </w:r>
    </w:p>
    <w:p w14:paraId="1E5B7D2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loyalty to friends facing difficult situations, like David's men in the cave?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building strong, supportive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loyal followers about standing by leaders during challenging times? </w:t>
      </w:r>
    </w:p>
    <w:p w14:paraId="585F9539"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7BA127"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22C71A8" w14:textId="77777777" w:rsidR="003231D3" w:rsidRDefault="003231D3" w:rsidP="007F7FEE">
      <w:pPr>
        <w:spacing w:line="247" w:lineRule="auto"/>
        <w:rPr>
          <w:rFonts w:eastAsia="Times New Roman"/>
          <w:b/>
          <w:bCs/>
          <w:kern w:val="0"/>
          <w:sz w:val="21"/>
          <w:szCs w:val="21"/>
        </w:rPr>
      </w:pPr>
    </w:p>
    <w:p w14:paraId="36DDF49A" w14:textId="4AE22ED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Fear</w:t>
      </w:r>
    </w:p>
    <w:p w14:paraId="7BFD75D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fear and paranoia lead to destructive decisions, including the tragic massacre of the priests at Nob. This serves as a cautionary tale about the consequences of letting fear control our actions. As 2 Timothy 1:7 encourages, "For God has not given us a spirit of fear, but of power, love, and self-discipline."</w:t>
      </w:r>
    </w:p>
    <w:p w14:paraId="2FD66C0B" w14:textId="77777777" w:rsidR="003231D3" w:rsidRDefault="007F7FEE" w:rsidP="007F7FEE">
      <w:pPr>
        <w:spacing w:line="247" w:lineRule="auto"/>
      </w:pPr>
      <w:r w:rsidRPr="00F6333B">
        <w:rPr>
          <w:rFonts w:eastAsia="Times New Roman"/>
          <w:kern w:val="0"/>
          <w:sz w:val="21"/>
          <w:szCs w:val="21"/>
        </w:rPr>
        <w:t>1. How can fear influence your decisions, and what steps can you take to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led Saul to act against his own people, and how can we avoid similar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response to fear that can be applied in your own life?</w:t>
      </w:r>
    </w:p>
    <w:p w14:paraId="69EC1F8C" w14:textId="47E4CE98"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Prevails</w:t>
      </w:r>
    </w:p>
    <w:p w14:paraId="228320C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Saul's unjust actions, God’s justice ultimately prevails. This reassures us that even when injustice seems rampant, God is in control and will bring about justice in His time. As Romans 12:19 advises, "Do not avenge yourselves, beloved, but leave room for God’s wrath. For it is written: 'Vengeance is Mine; I will repay, says the Lord.'"</w:t>
      </w:r>
    </w:p>
    <w:p w14:paraId="1B8CD00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in God's justice when facing unfair treatment like David did in 1 Samuel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David to gather a diverse group of followers in the cave?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Saul's actions about relying on God's justice? </w:t>
      </w:r>
    </w:p>
    <w:p w14:paraId="07E04CBA"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56DFB3"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A618215" w14:textId="77777777" w:rsidR="003231D3" w:rsidRDefault="003231D3" w:rsidP="007F7FEE">
      <w:pPr>
        <w:spacing w:line="247" w:lineRule="auto"/>
        <w:rPr>
          <w:rFonts w:eastAsia="Times New Roman"/>
          <w:b/>
          <w:bCs/>
          <w:kern w:val="0"/>
          <w:sz w:val="21"/>
          <w:szCs w:val="21"/>
        </w:rPr>
      </w:pPr>
    </w:p>
    <w:p w14:paraId="04165C31" w14:textId="4ED0C6A5"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Community</w:t>
      </w:r>
    </w:p>
    <w:p w14:paraId="68DB72A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David’s gathering of followers in the cave of </w:t>
      </w:r>
      <w:proofErr w:type="spellStart"/>
      <w:r w:rsidRPr="00F6333B">
        <w:rPr>
          <w:rFonts w:eastAsia="Times New Roman"/>
          <w:kern w:val="0"/>
          <w:sz w:val="21"/>
          <w:szCs w:val="21"/>
        </w:rPr>
        <w:t>Adullam</w:t>
      </w:r>
      <w:proofErr w:type="spellEnd"/>
      <w:r w:rsidRPr="00F6333B">
        <w:rPr>
          <w:rFonts w:eastAsia="Times New Roman"/>
          <w:kern w:val="0"/>
          <w:sz w:val="21"/>
          <w:szCs w:val="21"/>
        </w:rPr>
        <w:t xml:space="preserve"> highlights the importance of community. In times of distress, having a supportive community can provide strength and encouragement. Hebrews 10:24-25 encourages us to "spur one another on toward love and good deeds, not neglecting to meet together."</w:t>
      </w:r>
    </w:p>
    <w:p w14:paraId="45C9787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1. How can you build a supportive community like David did in the cave of </w:t>
      </w:r>
      <w:proofErr w:type="spellStart"/>
      <w:r w:rsidRPr="00F6333B">
        <w:rPr>
          <w:rFonts w:eastAsia="Times New Roman"/>
          <w:kern w:val="0"/>
          <w:sz w:val="21"/>
          <w:szCs w:val="21"/>
        </w:rPr>
        <w:t>Adullam</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leadership attracted those in distress,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community about finding strength in times of personal crisis? </w:t>
      </w:r>
    </w:p>
    <w:p w14:paraId="5D1FF96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in Desperation</w:t>
      </w:r>
    </w:p>
    <w:p w14:paraId="2EAF9B6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Even in desperate situations, God provides for David and his men. This reminds us that God is our provider, even in the most challenging times. Philippians 4:19 assures us, "And my God will supply all your needs according to His glorious riches in Christ Jesus."</w:t>
      </w:r>
    </w:p>
    <w:p w14:paraId="21EA17C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rely on God's provision during your own times of desperation?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provided for David through unexpected people and places in 1 Samuel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to apply in your moments of need and uncertainty? </w:t>
      </w:r>
    </w:p>
    <w:p w14:paraId="1E85C278"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AA187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206358B" w14:textId="77777777" w:rsidR="003231D3" w:rsidRDefault="003231D3" w:rsidP="007F7FEE">
      <w:pPr>
        <w:spacing w:line="247" w:lineRule="auto"/>
        <w:rPr>
          <w:rFonts w:eastAsia="Times New Roman"/>
          <w:b/>
          <w:bCs/>
          <w:kern w:val="0"/>
          <w:sz w:val="21"/>
          <w:szCs w:val="21"/>
        </w:rPr>
      </w:pPr>
    </w:p>
    <w:p w14:paraId="2C9F518A" w14:textId="247906C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Courage in the Face of Adversity</w:t>
      </w:r>
    </w:p>
    <w:p w14:paraId="7707D49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courage in the face of Saul’s pursuit is a testament to his faith in God. This encourages us to be courageous, knowing that God is with us. As Joshua 1:9 commands, "Have I not commanded you? Be strong and courageous. Do not be afraid; do not be discouraged, for the Lord your God will be with you wherever you go."</w:t>
      </w:r>
    </w:p>
    <w:p w14:paraId="0273FE0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find courage like David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followers were drawn to him despite his adversity, and how can you inspire others similarly?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integrity and courage when confronted with difficult decisions? </w:t>
      </w:r>
    </w:p>
    <w:p w14:paraId="36E408C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Plan</w:t>
      </w:r>
    </w:p>
    <w:p w14:paraId="6530F49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22, David trusts in God’s plan, even when circumstances seem dire. This teaches us to trust in God’s sovereignty and timing, knowing that His plans are for our good. As Jeremiah 29:11 promises, "For I know the plans I have for you, declares the Lord, plans to prosper you and not to harm you, plans to give you hope and a future."</w:t>
      </w:r>
    </w:p>
    <w:p w14:paraId="2224F85D"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plan when facing betrayal or danger, like David in 1 Samuel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reliance on God during his time in the cave?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God's plan sometimes require patience and resilience, as seen in David's journey?</w:t>
      </w:r>
      <w:r w:rsidRPr="001B37DC">
        <w:br w:type="page"/>
      </w:r>
    </w:p>
    <w:p w14:paraId="7F58CCA4"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23 Teaching Points and Bible Study Questions</w:t>
      </w:r>
    </w:p>
    <w:p w14:paraId="0CAFAD03" w14:textId="5340FE3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Seek God's Guidance in Every Decision</w:t>
      </w:r>
    </w:p>
    <w:p w14:paraId="4A8D024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In 1 Samuel 23, David consistently seeks the Lord's guidance before making any major decisions. When faced with the Philistine threat against </w:t>
      </w:r>
      <w:proofErr w:type="spellStart"/>
      <w:r w:rsidRPr="00F6333B">
        <w:rPr>
          <w:rFonts w:eastAsia="Times New Roman"/>
          <w:kern w:val="0"/>
          <w:sz w:val="21"/>
          <w:szCs w:val="21"/>
        </w:rPr>
        <w:t>Keilah</w:t>
      </w:r>
      <w:proofErr w:type="spellEnd"/>
      <w:r w:rsidRPr="00F6333B">
        <w:rPr>
          <w:rFonts w:eastAsia="Times New Roman"/>
          <w:kern w:val="0"/>
          <w:sz w:val="21"/>
          <w:szCs w:val="21"/>
        </w:rPr>
        <w:t>, David inquires of the Lord, and God directs him to save the city. This teaches us the importance of seeking divine wisdom in our own lives. As Proverbs 3:6 reminds us, "In all your ways acknowledge Him, and He will make your paths straight." By turning to God in prayer and Scripture, we can find clarity and direction for our daily choices.</w:t>
      </w:r>
    </w:p>
    <w:p w14:paraId="1E9CAAB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incorporate seeking God's guidance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repeatedly sought God's guidance before taking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God when facing difficult choices? </w:t>
      </w:r>
    </w:p>
    <w:p w14:paraId="7B4D26C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Protection</w:t>
      </w:r>
    </w:p>
    <w:p w14:paraId="59D5C8B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life was constantly under threat from King Saul, yet he trusted in God's protection. Even when Saul pursued him relentlessly, David found safety in the wilderness because he relied on God's promise to protect him. Psalm 46:1 assures us, "God is our refuge and strength, an ever-present help in times of trouble." Like David, we can find peace and security in God's faithful protection, no matter the challenges we face.</w:t>
      </w:r>
    </w:p>
    <w:p w14:paraId="7982945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in God's protection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God's guidance before making critical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David continually sought God's direction despite being pursued by Saul? </w:t>
      </w:r>
    </w:p>
    <w:p w14:paraId="1C6945A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6AB858"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1C6FA662" w14:textId="77777777" w:rsidR="003231D3" w:rsidRDefault="003231D3" w:rsidP="007F7FEE">
      <w:pPr>
        <w:spacing w:line="247" w:lineRule="auto"/>
        <w:rPr>
          <w:rFonts w:eastAsia="Times New Roman"/>
          <w:b/>
          <w:bCs/>
          <w:kern w:val="0"/>
          <w:sz w:val="21"/>
          <w:szCs w:val="21"/>
        </w:rPr>
      </w:pPr>
    </w:p>
    <w:p w14:paraId="218272E1" w14:textId="6A2EB20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Friendship and Encouragement</w:t>
      </w:r>
    </w:p>
    <w:p w14:paraId="247DD31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Jonathan, Saul's son, visits David in the wilderness to encourage him and strengthen his faith in God. This act of friendship reminds us of the importance of surrounding ourselves with godly companions who uplift and support us. As Ecclesiastes 4:9-10 states, "Two are better than one... If either </w:t>
      </w:r>
      <w:proofErr w:type="gramStart"/>
      <w:r w:rsidRPr="00F6333B">
        <w:rPr>
          <w:rFonts w:eastAsia="Times New Roman"/>
          <w:kern w:val="0"/>
          <w:sz w:val="21"/>
          <w:szCs w:val="21"/>
        </w:rPr>
        <w:t>falls</w:t>
      </w:r>
      <w:proofErr w:type="gramEnd"/>
      <w:r w:rsidRPr="00F6333B">
        <w:rPr>
          <w:rFonts w:eastAsia="Times New Roman"/>
          <w:kern w:val="0"/>
          <w:sz w:val="21"/>
          <w:szCs w:val="21"/>
        </w:rPr>
        <w:t>, his companion can lift him up." True friends point us to God and help us stay strong in our faith.</w:t>
      </w:r>
    </w:p>
    <w:p w14:paraId="0A18F44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actively support a friend facing challenges, as Jonathan did for David in 1 Samuel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from a friend is powerful during difficult times, as seen with David and Jonathan?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a source of strength and encouragement to your friends? </w:t>
      </w:r>
    </w:p>
    <w:p w14:paraId="7A5FFB1E"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Prevail Over Human Schemes</w:t>
      </w:r>
    </w:p>
    <w:p w14:paraId="4F3197F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Saul's relentless pursuit, God's plans for David's life prevail. Saul's attempts to capture David are thwarted time and again, demonstrating that no human scheme can override God's sovereign will. Proverbs 19:21 tells us, "Many plans are in a man’s heart, but the purpose of the LORD will prevail." We can rest assured that God's purposes for our lives will come to fruition, regardless of opposition.</w:t>
      </w:r>
    </w:p>
    <w:p w14:paraId="3CA0F34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plans when facing opposition or unexpected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often differ from our own, and how should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God to guide your decisions today? </w:t>
      </w:r>
    </w:p>
    <w:p w14:paraId="22EE7B48"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6E5E56"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3579BE1" w14:textId="77777777" w:rsidR="003231D3" w:rsidRDefault="003231D3" w:rsidP="007F7FEE">
      <w:pPr>
        <w:spacing w:line="247" w:lineRule="auto"/>
        <w:rPr>
          <w:rFonts w:eastAsia="Times New Roman"/>
          <w:b/>
          <w:bCs/>
          <w:kern w:val="0"/>
          <w:sz w:val="21"/>
          <w:szCs w:val="21"/>
        </w:rPr>
      </w:pPr>
    </w:p>
    <w:p w14:paraId="05A16B8C" w14:textId="2C25DB3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Courage to Stand for What is Right</w:t>
      </w:r>
    </w:p>
    <w:p w14:paraId="1CA7864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David's decision to save </w:t>
      </w:r>
      <w:proofErr w:type="spellStart"/>
      <w:r w:rsidRPr="00F6333B">
        <w:rPr>
          <w:rFonts w:eastAsia="Times New Roman"/>
          <w:kern w:val="0"/>
          <w:sz w:val="21"/>
          <w:szCs w:val="21"/>
        </w:rPr>
        <w:t>Keilah</w:t>
      </w:r>
      <w:proofErr w:type="spellEnd"/>
      <w:r w:rsidRPr="00F6333B">
        <w:rPr>
          <w:rFonts w:eastAsia="Times New Roman"/>
          <w:kern w:val="0"/>
          <w:sz w:val="21"/>
          <w:szCs w:val="21"/>
        </w:rPr>
        <w:t>, despite the risk to his own life, shows his courage and commitment to doing what is right. He acts not out of fear, but out of obedience to God's command. As 1 Corinthians 16:13 encourages, "Be on the alert. Stand firm in the faith. Be men of courage. Be strong." We are called to stand firm in our convictions and act with courage, trusting that God will honor our faithfulness.</w:t>
      </w:r>
    </w:p>
    <w:p w14:paraId="0A872A46" w14:textId="77777777" w:rsidR="003231D3" w:rsidRDefault="007F7FEE" w:rsidP="007F7FEE">
      <w:pPr>
        <w:spacing w:line="247" w:lineRule="auto"/>
      </w:pPr>
      <w:r w:rsidRPr="00F6333B">
        <w:rPr>
          <w:rFonts w:eastAsia="Times New Roman"/>
          <w:kern w:val="0"/>
          <w:sz w:val="21"/>
          <w:szCs w:val="21"/>
        </w:rPr>
        <w:t>1. How can you find courage to stand for what is right when facing opposition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reliance on God helped him maintain courage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act courageously when pressured to compromise your values?</w:t>
      </w:r>
    </w:p>
    <w:p w14:paraId="2C0A21AD" w14:textId="16C7D01A"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 to Godly Counsel</w:t>
      </w:r>
    </w:p>
    <w:p w14:paraId="1BBABB3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listens to the counsel of the prophet Gad, who advises him to leave the stronghold and go to the land of Judah. By heeding this advice, David avoids potential danger. Proverbs 12:15 reminds us, "The way of a fool is right in his own eyes, but a wise man listens to counsel." Seeking and following godly advice can help us navigate life's challenges more effectively.</w:t>
      </w:r>
    </w:p>
    <w:p w14:paraId="65AD373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and prioritize godly counsel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godly advice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open to receiving godly counsel? </w:t>
      </w:r>
    </w:p>
    <w:p w14:paraId="48315C34"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F5AFE2"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1A39A48" w14:textId="77777777" w:rsidR="003231D3" w:rsidRDefault="003231D3" w:rsidP="007F7FEE">
      <w:pPr>
        <w:spacing w:line="247" w:lineRule="auto"/>
        <w:rPr>
          <w:rFonts w:eastAsia="Times New Roman"/>
          <w:b/>
          <w:bCs/>
          <w:kern w:val="0"/>
          <w:sz w:val="21"/>
          <w:szCs w:val="21"/>
        </w:rPr>
      </w:pPr>
    </w:p>
    <w:p w14:paraId="412C646B" w14:textId="206945B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Timing is Perfect</w:t>
      </w:r>
    </w:p>
    <w:p w14:paraId="5F15272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1 Samuel 23, we see that God's timing is impeccable. Just as Saul is about to capture David, a Philistine invasion diverts Saul's attention, allowing David to escape. This reminds us that God's timing is always perfect, even when it seems delayed. As Ecclesiastes 3:11 assures us, "He has made everything beautiful in its time." Trusting in God's timing can bring peace and patience to our hearts.</w:t>
      </w:r>
    </w:p>
    <w:p w14:paraId="498AD0B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when facing urgent decisions like David in 1 Samuel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David's escape from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patience in waiting for God's perfect timing? </w:t>
      </w:r>
    </w:p>
    <w:p w14:paraId="6D74D68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in the Face of Betrayal</w:t>
      </w:r>
    </w:p>
    <w:p w14:paraId="365652F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The people of </w:t>
      </w:r>
      <w:proofErr w:type="spellStart"/>
      <w:r w:rsidRPr="00F6333B">
        <w:rPr>
          <w:rFonts w:eastAsia="Times New Roman"/>
          <w:kern w:val="0"/>
          <w:sz w:val="21"/>
          <w:szCs w:val="21"/>
        </w:rPr>
        <w:t>Keilah</w:t>
      </w:r>
      <w:proofErr w:type="spellEnd"/>
      <w:r w:rsidRPr="00F6333B">
        <w:rPr>
          <w:rFonts w:eastAsia="Times New Roman"/>
          <w:kern w:val="0"/>
          <w:sz w:val="21"/>
          <w:szCs w:val="21"/>
        </w:rPr>
        <w:t>, whom David saved, later consider betraying him to Saul. Despite this, David remains faithful to God and continues to seek His guidance. This teaches us to remain steadfast in our faith, even when others let us down. As 2 Timothy 2:13 states, "If we are faithless, He remains faithful, for He cannot deny Himself." God's faithfulness is our anchor, even in times of betrayal.</w:t>
      </w:r>
    </w:p>
    <w:p w14:paraId="28BA368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remain faithful when facing betrayal from those you trust,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response to betrayal in your own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faithfulness matter when others betray you, and how can it impact your future? </w:t>
      </w:r>
    </w:p>
    <w:p w14:paraId="648D0C1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71B2C1"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7D2A8CA" w14:textId="77777777" w:rsidR="003231D3" w:rsidRDefault="003231D3" w:rsidP="007F7FEE">
      <w:pPr>
        <w:spacing w:line="247" w:lineRule="auto"/>
        <w:rPr>
          <w:rFonts w:eastAsia="Times New Roman"/>
          <w:b/>
          <w:bCs/>
          <w:kern w:val="0"/>
          <w:sz w:val="21"/>
          <w:szCs w:val="21"/>
        </w:rPr>
      </w:pPr>
    </w:p>
    <w:p w14:paraId="0ACAE6F6" w14:textId="0CE3522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 Uses Adversity for Growth</w:t>
      </w:r>
    </w:p>
    <w:p w14:paraId="250B1FE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time in the wilderness, though challenging, is a period of growth and preparation for his future role as king. God often uses adversity to refine and strengthen us. James 1:2-4 encourages us, "Consider it pure joy, my brothers, when you encounter trials of many kinds, because you know that the testing of your faith develops perseverance." Embracing challenges with faith can lead to spiritual maturity.</w:t>
      </w:r>
    </w:p>
    <w:p w14:paraId="36D3545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facing adversity, like David, strengthen your trust in God's guidance and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when encountering challenges similar to David's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 allow adversity, and how can it lead to personal and spiritual growth? </w:t>
      </w:r>
    </w:p>
    <w:p w14:paraId="645706E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79B1F8A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his trials, David is assured of God's presence with him. This assurance gives him the strength to persevere. Psalm 23:4 beautifully captures this truth: "Even though I walk through the valley of the shadow of death, I will fear no evil, for You are with me." Knowing that God is always with us provides comfort and courage, no matter what we face.</w:t>
      </w:r>
    </w:p>
    <w:p w14:paraId="3B9D2C35"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seek assurance of God's presence in challenging situations like David did in 1 Samuel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consistently inquired of God, and how can you apply this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reliance on God's guidance to strengthen your faith in difficult times?</w:t>
      </w:r>
      <w:r w:rsidRPr="001B37DC">
        <w:br w:type="page"/>
      </w:r>
    </w:p>
    <w:p w14:paraId="17B5CBBE"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24 Teaching Points and Bible Study Questions</w:t>
      </w:r>
    </w:p>
    <w:p w14:paraId="3455ED60" w14:textId="37A1F6F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Respect for Authority</w:t>
      </w:r>
    </w:p>
    <w:p w14:paraId="5F803BF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24, David demonstrates profound respect for authority, even when that authority is unjust. Despite having the opportunity to harm King Saul, who was pursuing him unjustly, David refrains, saying, "The LORD forbid that I should do such a thing to my master, the LORD’s anointed" (1 Samuel 24:6). This teaches us the importance of respecting those in positions of authority, trusting that God has placed them there for a reason.</w:t>
      </w:r>
    </w:p>
    <w:p w14:paraId="55884BA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show respect for authority figures you disagree with, as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not to harm Saul,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restraint that applies to handling conflicts with authority today? </w:t>
      </w:r>
    </w:p>
    <w:p w14:paraId="68CAAA2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41EF1A6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restraint in the cave is a powerful lesson in trusting God's timing. He had been anointed as the future king, yet he waited patiently for God's plan to unfold. "May the LORD judge between you and me, and may the LORD avenge me against you, but my hand will never be against you" (1 Samuel 24:12). This reminds us to wait on the Lord and trust His perfect timing in our lives.</w:t>
      </w:r>
    </w:p>
    <w:p w14:paraId="0CD5832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practice patience when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trust God's timing instead of taking immediate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 about handling opportunities that seem right but aren't in God's timing? </w:t>
      </w:r>
    </w:p>
    <w:p w14:paraId="327F0C0B"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80799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6F0C97F" w14:textId="77777777" w:rsidR="003231D3" w:rsidRDefault="003231D3" w:rsidP="007F7FEE">
      <w:pPr>
        <w:spacing w:line="247" w:lineRule="auto"/>
        <w:rPr>
          <w:rFonts w:eastAsia="Times New Roman"/>
          <w:b/>
          <w:bCs/>
          <w:kern w:val="0"/>
          <w:sz w:val="21"/>
          <w:szCs w:val="21"/>
        </w:rPr>
      </w:pPr>
    </w:p>
    <w:p w14:paraId="7615CB9B" w14:textId="73C5D10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Mercy</w:t>
      </w:r>
    </w:p>
    <w:p w14:paraId="3D30E1F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decision to spare Saul's life is a testament to the power of mercy. By choosing mercy over vengeance, David exemplifies the heart of God, who is "rich in mercy" (Ephesians 2:4). This act of kindness not only spared Saul but also softened his heart temporarily, showing us that mercy can transform even the hardest of hearts.</w:t>
      </w:r>
    </w:p>
    <w:p w14:paraId="175A50F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show mercy to someone who has wronged you, like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mercy can be more powerful than revenge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restraint that applies to your own relationships today? </w:t>
      </w:r>
    </w:p>
    <w:p w14:paraId="7EE029EE"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Integrity in Action</w:t>
      </w:r>
    </w:p>
    <w:p w14:paraId="78B57D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actions in the cave reveal his integrity. He could have easily justified harming Saul, but he chose to act with righteousness. "See, my father, look at this piece of your robe in my hand! I cut it off the corner of your robe but did not kill you" (1 Samuel 24:11). This teaches us to maintain our integrity, even when no one is watching.</w:t>
      </w:r>
    </w:p>
    <w:p w14:paraId="6597DE0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integrity when faced with an opportunity for personal gain at another's expense?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challenging in situations where others expect you to act otherwise?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ensure your actions align with your values when under pressure? </w:t>
      </w:r>
    </w:p>
    <w:p w14:paraId="58CC251F"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9A933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40B47B56" w14:textId="77777777" w:rsidR="003231D3" w:rsidRDefault="003231D3" w:rsidP="007F7FEE">
      <w:pPr>
        <w:spacing w:line="247" w:lineRule="auto"/>
        <w:rPr>
          <w:rFonts w:eastAsia="Times New Roman"/>
          <w:b/>
          <w:bCs/>
          <w:kern w:val="0"/>
          <w:sz w:val="21"/>
          <w:szCs w:val="21"/>
        </w:rPr>
      </w:pPr>
    </w:p>
    <w:p w14:paraId="0E2ECDFA" w14:textId="660DF67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Humility</w:t>
      </w:r>
    </w:p>
    <w:p w14:paraId="34A0B23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humility is evident when he bows down and calls Saul "my lord the king" (1 Samuel 24:8). Despite being anointed as the future king, David humbles himself before Saul, recognizing his current position. This reminds us to remain humble, acknowledging that our worth comes from God, not our status.</w:t>
      </w:r>
    </w:p>
    <w:p w14:paraId="4BA1EBB2" w14:textId="77777777" w:rsidR="003231D3" w:rsidRDefault="007F7FEE" w:rsidP="007F7FEE">
      <w:pPr>
        <w:spacing w:line="247" w:lineRule="auto"/>
      </w:pPr>
      <w:r w:rsidRPr="00F6333B">
        <w:rPr>
          <w:rFonts w:eastAsia="Times New Roman"/>
          <w:kern w:val="0"/>
          <w:sz w:val="21"/>
          <w:szCs w:val="21"/>
        </w:rPr>
        <w:t>1. How can David's restraint in 1 Samuel 24 inspire you to practice humility in conflict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dealing with authority figures, as shown by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humility that can be applied to your personal relationships today?</w:t>
      </w:r>
    </w:p>
    <w:p w14:paraId="4AF42FCA" w14:textId="1AF53293"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Conscience</w:t>
      </w:r>
    </w:p>
    <w:p w14:paraId="14DA247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conscience is pricked even after cutting a piece of Saul's robe. "Afterward, David’s conscience was stricken for having cut off the corner of Saul’s robe" (1 Samuel 24:5). This highlights the importance of listening to our conscience, which guides us to act in accordance with God's will.</w:t>
      </w:r>
    </w:p>
    <w:p w14:paraId="0FB49E2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David's restraint in your own life when facing moral dilemmas?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conscience stopped him from harming Saul, despite the opportunity?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 about listening to your conscience in challenging situations? </w:t>
      </w:r>
    </w:p>
    <w:p w14:paraId="19D20296"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633FF9"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0DDE8048" w14:textId="77777777" w:rsidR="003231D3" w:rsidRDefault="003231D3" w:rsidP="007F7FEE">
      <w:pPr>
        <w:spacing w:line="247" w:lineRule="auto"/>
        <w:rPr>
          <w:rFonts w:eastAsia="Times New Roman"/>
          <w:b/>
          <w:bCs/>
          <w:kern w:val="0"/>
          <w:sz w:val="21"/>
          <w:szCs w:val="21"/>
        </w:rPr>
      </w:pPr>
    </w:p>
    <w:p w14:paraId="1F24F4BF" w14:textId="3499DDC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Peacemaking</w:t>
      </w:r>
    </w:p>
    <w:p w14:paraId="67CE196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approach to Saul is a lesson in peacemaking. By addressing Saul with respect and explaining his actions, David seeks to resolve conflict peacefully. "May the LORD be our judge and decide between you and me" (1 Samuel 24:15). This encourages us to pursue peace and reconciliation in our relationships.</w:t>
      </w:r>
    </w:p>
    <w:p w14:paraId="68B1725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practice peacemaking in conflicts with authority figures, like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peace over revenge,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peace in challenging relationships or situations? </w:t>
      </w:r>
    </w:p>
    <w:p w14:paraId="7A7C38F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Godly Leadership</w:t>
      </w:r>
    </w:p>
    <w:p w14:paraId="0AA3236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leadership is marked by his reliance on God rather than his own strength. By sparing Saul, David sets an example of godly leadership, showing that true leaders trust in God's justice. This inspires us to lead with faith and integrity, following God's guidance.</w:t>
      </w:r>
    </w:p>
    <w:p w14:paraId="2F91994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David's restraint in 1 Samuel 24 inspire your approach to leadership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decision to spare Saul impacts his followers' view of godly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handling conflicts with integrity in leadership roles? </w:t>
      </w:r>
    </w:p>
    <w:p w14:paraId="15AAB5D5"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A88FEE"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747DB3AB" w14:textId="77777777" w:rsidR="003231D3" w:rsidRDefault="003231D3" w:rsidP="007F7FEE">
      <w:pPr>
        <w:spacing w:line="247" w:lineRule="auto"/>
        <w:rPr>
          <w:rFonts w:eastAsia="Times New Roman"/>
          <w:b/>
          <w:bCs/>
          <w:kern w:val="0"/>
          <w:sz w:val="21"/>
          <w:szCs w:val="21"/>
        </w:rPr>
      </w:pPr>
    </w:p>
    <w:p w14:paraId="7FB32757" w14:textId="13A6790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Significance of Repentance</w:t>
      </w:r>
    </w:p>
    <w:p w14:paraId="16F924E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response to David's mercy is a moment of repentance. "You are more righteous than I," Saul admits, acknowledging his wrongdoing (1 Samuel 24:17). This illustrates the power of repentance and the importance of acknowledging our sins before God and others.</w:t>
      </w:r>
    </w:p>
    <w:p w14:paraId="6F0A565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David's restraint in 1 Samuel 24 inspire your approach to seeking forgiveness and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genuine repentance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the importance of humility in the repentance process? </w:t>
      </w:r>
    </w:p>
    <w:p w14:paraId="7AA0057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67FDFAB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Finally, 1 Samuel 24 reassures us of God's faithfulness to His promises. Despite the challenges David faced, he trusted in God's promise that he would become king. This chapter encourages us to hold fast to God's promises, knowing that He is faithful to fulfill them in His perfect time.</w:t>
      </w:r>
    </w:p>
    <w:p w14:paraId="15876A7D"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when facing difficult decisions like David in the cave?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restraint in seeking God's promises over personal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promises require patience, and how can you cultivate this in your life?</w:t>
      </w:r>
      <w:r w:rsidRPr="001B37DC">
        <w:br w:type="page"/>
      </w:r>
    </w:p>
    <w:p w14:paraId="070CFF80"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25 Teaching Points and Bible Study Questions</w:t>
      </w:r>
    </w:p>
    <w:p w14:paraId="18B28CEC" w14:textId="156294D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a Wise Woman</w:t>
      </w:r>
    </w:p>
    <w:p w14:paraId="14D4EEC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In 1 Samuel 25, we meet Abigail, a woman of intelligence and discernment. When her husband </w:t>
      </w:r>
      <w:proofErr w:type="spellStart"/>
      <w:r w:rsidRPr="00F6333B">
        <w:rPr>
          <w:rFonts w:eastAsia="Times New Roman"/>
          <w:kern w:val="0"/>
          <w:sz w:val="21"/>
          <w:szCs w:val="21"/>
        </w:rPr>
        <w:t>Nabal</w:t>
      </w:r>
      <w:proofErr w:type="spellEnd"/>
      <w:r w:rsidRPr="00F6333B">
        <w:rPr>
          <w:rFonts w:eastAsia="Times New Roman"/>
          <w:kern w:val="0"/>
          <w:sz w:val="21"/>
          <w:szCs w:val="21"/>
        </w:rPr>
        <w:t xml:space="preserve"> foolishly insults David, Abigail acts swiftly to prevent disaster. Her wisdom and quick action remind us of Proverbs 31:26, "She opens her mouth with wisdom, and faithful instruction is on her tongue." Abigail's story teaches us the importance of using our God-given wisdom to bring peace and avert conflict.</w:t>
      </w:r>
    </w:p>
    <w:p w14:paraId="47D95F9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Abigail's wisdom in resolving conflicts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Abigail's approach was effective in preventing violence, and how can you emulate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Abigail about balancing assertiveness and humility in difficult situations? </w:t>
      </w:r>
    </w:p>
    <w:p w14:paraId="793459F9"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Folly of Pride</w:t>
      </w:r>
    </w:p>
    <w:p w14:paraId="686CA1E9" w14:textId="77777777" w:rsidR="007F7FEE" w:rsidRPr="00F6333B" w:rsidRDefault="007F7FEE" w:rsidP="007F7FEE">
      <w:pPr>
        <w:spacing w:line="247" w:lineRule="auto"/>
        <w:rPr>
          <w:rFonts w:eastAsia="Times New Roman"/>
          <w:kern w:val="0"/>
          <w:sz w:val="21"/>
          <w:szCs w:val="21"/>
        </w:rPr>
      </w:pP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arrogance and refusal to help David highlight the dangers of pride. Proverbs 16:18 warns, "Pride goes before destruction, and a haughty spirit before a fall."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story is a cautionary tale about the consequences of letting pride cloud our judgment and relationships.</w:t>
      </w:r>
    </w:p>
    <w:p w14:paraId="2A8C5C9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1. How can you recognize and address pride in your interactions with others, like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with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pride from clouding your judgment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as shown by Abigail, is crucial in resolving conflicts effectively? </w:t>
      </w:r>
    </w:p>
    <w:p w14:paraId="05CF090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E19950"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C2C6450" w14:textId="77777777" w:rsidR="003231D3" w:rsidRDefault="003231D3" w:rsidP="007F7FEE">
      <w:pPr>
        <w:spacing w:line="247" w:lineRule="auto"/>
        <w:rPr>
          <w:rFonts w:eastAsia="Times New Roman"/>
          <w:b/>
          <w:bCs/>
          <w:kern w:val="0"/>
          <w:sz w:val="21"/>
          <w:szCs w:val="21"/>
        </w:rPr>
      </w:pPr>
    </w:p>
    <w:p w14:paraId="65C994E7" w14:textId="12C35F5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Humility</w:t>
      </w:r>
    </w:p>
    <w:p w14:paraId="01623FA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David's initial reaction to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insult is anger, but Abigail's humble approach softens his heart. Her humility reflects the teaching of James 4:10, "Humble yourselves before the Lord, and He will exalt you." Abigail's humility not only saves her household but also earns David's respect.</w:t>
      </w:r>
    </w:p>
    <w:p w14:paraId="3130CC6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Abigail's humility in 1 Samuel 25 inspire your interactions with difficult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humility was crucial in resolving the conflict between David and </w:t>
      </w:r>
      <w:proofErr w:type="spellStart"/>
      <w:r w:rsidRPr="00F6333B">
        <w:rPr>
          <w:rFonts w:eastAsia="Times New Roman"/>
          <w:kern w:val="0"/>
          <w:sz w:val="21"/>
          <w:szCs w:val="21"/>
        </w:rPr>
        <w:t>Nabal</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challenging situations like Abigail did? </w:t>
      </w:r>
    </w:p>
    <w:p w14:paraId="381F348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Intercession</w:t>
      </w:r>
    </w:p>
    <w:p w14:paraId="202E4C7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Abigail's intercession on behalf of her household is a powerful example of standing in the gap for others. As 1 Timothy 2:1 encourages, "I urge, then, first of all, that petitions, prayers, intercession, and thanksgiving be made for all people." Her actions remind us of the impact we can have when we pray and act for others.</w:t>
      </w:r>
    </w:p>
    <w:p w14:paraId="2B37216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Abigail's intercession inspire you to mediate conflicts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preventing potential harm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Abigail about the power of timely and wise intervention? </w:t>
      </w:r>
    </w:p>
    <w:p w14:paraId="799B2D1E"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B3DF6B"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5AAE66BC" w14:textId="77777777" w:rsidR="003231D3" w:rsidRDefault="003231D3" w:rsidP="007F7FEE">
      <w:pPr>
        <w:spacing w:line="247" w:lineRule="auto"/>
        <w:rPr>
          <w:rFonts w:eastAsia="Times New Roman"/>
          <w:b/>
          <w:bCs/>
          <w:kern w:val="0"/>
          <w:sz w:val="21"/>
          <w:szCs w:val="21"/>
        </w:rPr>
      </w:pPr>
    </w:p>
    <w:p w14:paraId="7D086505" w14:textId="178EC1D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Justice Prevails</w:t>
      </w:r>
    </w:p>
    <w:p w14:paraId="4618686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wrongdoing, David refrains from taking vengeance, trusting in God's justice. Romans 12:19 advises, "Do not avenge yourselves, beloved, but leave room for God's wrath."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sudden death shows that God is the ultimate judge, and His justice will prevail.</w:t>
      </w:r>
    </w:p>
    <w:p w14:paraId="7DB7F62E" w14:textId="77777777" w:rsidR="003231D3" w:rsidRDefault="007F7FEE" w:rsidP="007F7FEE">
      <w:pPr>
        <w:spacing w:line="247" w:lineRule="auto"/>
      </w:pPr>
      <w:r w:rsidRPr="00F6333B">
        <w:rPr>
          <w:rFonts w:eastAsia="Times New Roman"/>
          <w:kern w:val="0"/>
          <w:sz w:val="21"/>
          <w:szCs w:val="21"/>
        </w:rPr>
        <w:t xml:space="preserve">1. How can you trust God's justice when facing unfair treatment like David did with </w:t>
      </w:r>
      <w:proofErr w:type="spellStart"/>
      <w:r w:rsidRPr="00F6333B">
        <w:rPr>
          <w:rFonts w:eastAsia="Times New Roman"/>
          <w:kern w:val="0"/>
          <w:sz w:val="21"/>
          <w:szCs w:val="21"/>
        </w:rPr>
        <w:t>Nabal</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Abigail's actions were crucial in allowing God's justice to prevail?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restraint in letting God handle justice with </w:t>
      </w:r>
      <w:proofErr w:type="spellStart"/>
      <w:r w:rsidRPr="00F6333B">
        <w:rPr>
          <w:rFonts w:eastAsia="Times New Roman"/>
          <w:kern w:val="0"/>
          <w:sz w:val="21"/>
          <w:szCs w:val="21"/>
        </w:rPr>
        <w:t>Nabal</w:t>
      </w:r>
      <w:proofErr w:type="spellEnd"/>
      <w:r w:rsidRPr="00F6333B">
        <w:rPr>
          <w:rFonts w:eastAsia="Times New Roman"/>
          <w:kern w:val="0"/>
          <w:sz w:val="21"/>
          <w:szCs w:val="21"/>
        </w:rPr>
        <w:t>?</w:t>
      </w:r>
    </w:p>
    <w:p w14:paraId="4C8F695F" w14:textId="1537189D"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Divine Providence</w:t>
      </w:r>
    </w:p>
    <w:p w14:paraId="34CA51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Abigail's timely intervention is no coincidence; it is a testament to God's providence. As Romans 8:28 assures us, "And we know that in all things God works for the good of those who love Him." Her story encourages us to trust that God is orchestrating events for our good and His glory.</w:t>
      </w:r>
    </w:p>
    <w:p w14:paraId="50A0D75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respond to divine providence in challenging situations like Abigail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divine providence when facing difficult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divine providence played a crucial role in preventing David from seeking vengeance? </w:t>
      </w:r>
    </w:p>
    <w:p w14:paraId="7383F172"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03A3C4"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3C0999C2" w14:textId="77777777" w:rsidR="003231D3" w:rsidRDefault="003231D3" w:rsidP="007F7FEE">
      <w:pPr>
        <w:spacing w:line="247" w:lineRule="auto"/>
        <w:rPr>
          <w:rFonts w:eastAsia="Times New Roman"/>
          <w:b/>
          <w:bCs/>
          <w:kern w:val="0"/>
          <w:sz w:val="21"/>
          <w:szCs w:val="21"/>
        </w:rPr>
      </w:pPr>
    </w:p>
    <w:p w14:paraId="45723465" w14:textId="4DAE8AA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Blessing of Peacemaking</w:t>
      </w:r>
    </w:p>
    <w:p w14:paraId="4950CFF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Abigail's peacemaking efforts bring blessings to her and her household. Matthew 5:9 states, "Blessed are the peacemakers, for they will be called children of God." Her actions demonstrate the blessings that come from pursuing peace and reconciliation.</w:t>
      </w:r>
    </w:p>
    <w:p w14:paraId="3C474FA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Abigail's approach to peacemaking in your daily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peacemaking is often more challenging than confrontation?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a more effective peacemaker in your community? </w:t>
      </w:r>
    </w:p>
    <w:p w14:paraId="16C7D5D2"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Foolishness</w:t>
      </w:r>
    </w:p>
    <w:p w14:paraId="0B62A173" w14:textId="77777777" w:rsidR="007F7FEE" w:rsidRPr="00F6333B" w:rsidRDefault="007F7FEE" w:rsidP="007F7FEE">
      <w:pPr>
        <w:spacing w:line="247" w:lineRule="auto"/>
        <w:rPr>
          <w:rFonts w:eastAsia="Times New Roman"/>
          <w:kern w:val="0"/>
          <w:sz w:val="21"/>
          <w:szCs w:val="21"/>
        </w:rPr>
      </w:pP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name means "fool," and his actions live up to it. His story is a reminder of Proverbs 14:16, "The wise fear the LORD and shun evil, but a fool is hotheaded and yet feels secure." Foolishness leads to downfall, while wisdom leads to life.</w:t>
      </w:r>
    </w:p>
    <w:p w14:paraId="61D8692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identify and avoid foolish decisions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What do you hope to learn from Abigail's response to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foolishness?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foolishness often lead to conflict, and how can you prevent it in your life? </w:t>
      </w:r>
    </w:p>
    <w:p w14:paraId="12023BCD" w14:textId="77777777" w:rsidR="003231D3"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6A8AFA" w14:textId="77777777" w:rsidR="003231D3" w:rsidRDefault="003231D3">
      <w:pPr>
        <w:spacing w:after="0" w:line="240" w:lineRule="auto"/>
        <w:rPr>
          <w:rFonts w:eastAsia="Times New Roman"/>
          <w:b/>
          <w:bCs/>
          <w:kern w:val="0"/>
          <w:sz w:val="21"/>
          <w:szCs w:val="21"/>
        </w:rPr>
      </w:pPr>
      <w:r>
        <w:rPr>
          <w:rFonts w:eastAsia="Times New Roman"/>
          <w:b/>
          <w:bCs/>
          <w:kern w:val="0"/>
          <w:sz w:val="21"/>
          <w:szCs w:val="21"/>
        </w:rPr>
        <w:br w:type="page"/>
      </w:r>
    </w:p>
    <w:p w14:paraId="6D126EE1" w14:textId="77777777" w:rsidR="003231D3" w:rsidRDefault="003231D3" w:rsidP="007F7FEE">
      <w:pPr>
        <w:spacing w:line="247" w:lineRule="auto"/>
        <w:rPr>
          <w:rFonts w:eastAsia="Times New Roman"/>
          <w:b/>
          <w:bCs/>
          <w:kern w:val="0"/>
          <w:sz w:val="21"/>
          <w:szCs w:val="21"/>
        </w:rPr>
      </w:pPr>
    </w:p>
    <w:p w14:paraId="4647F096" w14:textId="2462603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Strength of Character</w:t>
      </w:r>
    </w:p>
    <w:p w14:paraId="50E5936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Abigail's character shines through her actions. She is courageous, wise, and discerning, embodying the qualities of a godly woman. Her story encourages us to develop strong character, as 1 Peter 3:4 suggests, "the unfading beauty of a gentle and quiet spirit, which is of great worth in God's sight."</w:t>
      </w:r>
    </w:p>
    <w:p w14:paraId="1254488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Abigail's actions inspire you to demonstrate strength of character in conflict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response to Abigail's wisdom reflects strength of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Nabal's</w:t>
      </w:r>
      <w:proofErr w:type="spellEnd"/>
      <w:r w:rsidRPr="00F6333B">
        <w:rPr>
          <w:rFonts w:eastAsia="Times New Roman"/>
          <w:kern w:val="0"/>
          <w:sz w:val="21"/>
          <w:szCs w:val="21"/>
        </w:rPr>
        <w:t xml:space="preserve"> behavior about the consequences of lacking strength of character? </w:t>
      </w:r>
    </w:p>
    <w:p w14:paraId="467058A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Faithfulness</w:t>
      </w:r>
    </w:p>
    <w:p w14:paraId="5F05320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the end, Abigail's faithfulness and wisdom are rewarded when she becomes David's wife. Her story echoes the promise of Matthew 25:21, "Well done, good and faithful servant!" Her life is a testament to the rewards that come from living faithfully and wisely in accordance with God's will.</w:t>
      </w:r>
    </w:p>
    <w:p w14:paraId="655CA44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These lessons from 1 Samuel 25 remind us of the timeless truths found in Scripture and encourage us to live lives that reflect God's wisdom, justice, and love.</w:t>
      </w:r>
    </w:p>
    <w:p w14:paraId="2E166BE4"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Abigail's actions inspire you to demonstrate faithfulness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What do you hope to gain by remaining faithful in difficult relationships, like David with </w:t>
      </w:r>
      <w:proofErr w:type="spellStart"/>
      <w:r w:rsidRPr="00F6333B">
        <w:rPr>
          <w:rFonts w:eastAsia="Times New Roman"/>
          <w:kern w:val="0"/>
          <w:sz w:val="21"/>
          <w:szCs w:val="21"/>
        </w:rPr>
        <w:t>Nabal</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faithfulness often lead to unexpected rewards, as seen in David's encounter with Abigail?</w:t>
      </w:r>
      <w:r w:rsidRPr="001B37DC">
        <w:br w:type="page"/>
      </w:r>
    </w:p>
    <w:p w14:paraId="2D35E398"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26 Teaching Points and Bible Study Questions</w:t>
      </w:r>
    </w:p>
    <w:p w14:paraId="076908ED" w14:textId="418C2F4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Respect for Authority</w:t>
      </w:r>
    </w:p>
    <w:p w14:paraId="6388233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26, David demonstrates profound respect for authority, even when that authority is unjust. Despite having the opportunity to kill King Saul, who was pursuing him unjustly, David refrains, saying, "The LORD forbid that I should stretch out my hand against the LORD’s anointed" (1 Samuel 26:11). This teaches us the importance of respecting those in positions of authority, trusting that God is ultimately in control.</w:t>
      </w:r>
    </w:p>
    <w:p w14:paraId="78BCF5B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show respect for authority figures you disagree with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not to harm Saul despite having the opportunity?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handling conflicts with those in power? </w:t>
      </w:r>
    </w:p>
    <w:p w14:paraId="042C22F0"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2C450B8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patience in waiting for God's timing is a powerful lesson. Instead of taking matters into his own hands, he trusts that God will deal with Saul in His own way and time. "As surely as the LORD lives," David says, "the LORD Himself will strike him down" (1 Samuel 26:10). This encourages us to wait on the Lord and trust His perfect timing in our lives.</w:t>
      </w:r>
    </w:p>
    <w:p w14:paraId="6FD9338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practice patience when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trust God's timing instead of taking immediate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 about handling opportunities that seem right but aren't in God's timing? </w:t>
      </w:r>
    </w:p>
    <w:p w14:paraId="1F124F74"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1CA47C"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7592DABD" w14:textId="77777777" w:rsidR="00C21A36" w:rsidRDefault="00C21A36" w:rsidP="007F7FEE">
      <w:pPr>
        <w:spacing w:line="247" w:lineRule="auto"/>
        <w:rPr>
          <w:rFonts w:eastAsia="Times New Roman"/>
          <w:b/>
          <w:bCs/>
          <w:kern w:val="0"/>
          <w:sz w:val="21"/>
          <w:szCs w:val="21"/>
        </w:rPr>
      </w:pPr>
    </w:p>
    <w:p w14:paraId="7A9AC64A" w14:textId="30DEFCBE"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Restraint</w:t>
      </w:r>
    </w:p>
    <w:p w14:paraId="1EB5F5A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restraint in not harming Saul, even when urged by his men, shows incredible self-control. "Do not destroy him," David commands, "for who can lift a hand against the LORD’s anointed and be guiltless?" (1 Samuel 26:9). This reminds us of the strength found in restraint and the wisdom of choosing peace over conflict.</w:t>
      </w:r>
    </w:p>
    <w:p w14:paraId="459DC96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practicing restraint in conflicts lead to better outcomes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restraint is often more powerful than immediate action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restraint that applies to handling workplace disagreements? </w:t>
      </w:r>
    </w:p>
    <w:p w14:paraId="5143738A"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Over Fear</w:t>
      </w:r>
    </w:p>
    <w:p w14:paraId="23B4652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actions in this chapter are driven by faith, not fear. Despite being pursued by Saul, David remains confident in God's protection. "The LORD will repay every man for his righteousness and faithfulness," he declares (1 Samuel 26:23). This encourages us to live by faith, trusting in God's promises rather than succumbing to fear.</w:t>
      </w:r>
    </w:p>
    <w:p w14:paraId="5A9951D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choose faith over fear when facing a challenging decision like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 in situations where fear seems overwhelming?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faith rather than fear lead to better outcomes in personal conflicts? </w:t>
      </w:r>
    </w:p>
    <w:p w14:paraId="7B70F17A"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BF50DF"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52C7BE7B" w14:textId="77777777" w:rsidR="00C21A36" w:rsidRDefault="00C21A36" w:rsidP="007F7FEE">
      <w:pPr>
        <w:spacing w:line="247" w:lineRule="auto"/>
        <w:rPr>
          <w:rFonts w:eastAsia="Times New Roman"/>
          <w:b/>
          <w:bCs/>
          <w:kern w:val="0"/>
          <w:sz w:val="21"/>
          <w:szCs w:val="21"/>
        </w:rPr>
      </w:pPr>
    </w:p>
    <w:p w14:paraId="46E5D304" w14:textId="1E8E43B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Integrity</w:t>
      </w:r>
    </w:p>
    <w:p w14:paraId="79DD0A7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integrity shines through as he refuses to harm Saul, even when it seems justified. His actions reflect a heart committed to righteousness, as he states, "The LORD delivered you into my hand today, but I would not stretch out my hand against the LORD’s anointed" (1 Samuel 26:23). This teaches us the value of maintaining integrity, even when no one is watching.</w:t>
      </w:r>
    </w:p>
    <w:p w14:paraId="7022C13F" w14:textId="77777777" w:rsidR="00C21A36" w:rsidRDefault="007F7FEE" w:rsidP="007F7FEE">
      <w:pPr>
        <w:spacing w:line="247" w:lineRule="auto"/>
      </w:pPr>
      <w:r w:rsidRPr="00F6333B">
        <w:rPr>
          <w:rFonts w:eastAsia="Times New Roman"/>
          <w:kern w:val="0"/>
          <w:sz w:val="21"/>
          <w:szCs w:val="21"/>
        </w:rPr>
        <w:t>1. How can you demonstrate integrity when faced with opportunities for personal gain at others' expense?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in leadership roles and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to uphold integrity when pressured to compromise your values?</w:t>
      </w:r>
    </w:p>
    <w:p w14:paraId="71C349E7" w14:textId="610AA32C"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w:t>
      </w:r>
    </w:p>
    <w:p w14:paraId="6BF71C2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the chapter, we see God's sovereignty at work. David acknowledges that it is God who will determine Saul's fate, saying, "The LORD will strike him down" (1 Samuel 26:10). This reassures us that God is in control of all circumstances, and we can trust Him to work things out for our good.</w:t>
      </w:r>
    </w:p>
    <w:p w14:paraId="01FFDA1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sovereignty when facing unjust treatment like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David's restraint in sparing Saul's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help you make difficult decisions in challenging situations? </w:t>
      </w:r>
    </w:p>
    <w:p w14:paraId="79C6B9E5"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3F58A3"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133C1237" w14:textId="77777777" w:rsidR="00C21A36" w:rsidRDefault="00C21A36" w:rsidP="007F7FEE">
      <w:pPr>
        <w:spacing w:line="247" w:lineRule="auto"/>
        <w:rPr>
          <w:rFonts w:eastAsia="Times New Roman"/>
          <w:b/>
          <w:bCs/>
          <w:kern w:val="0"/>
          <w:sz w:val="21"/>
          <w:szCs w:val="21"/>
        </w:rPr>
      </w:pPr>
    </w:p>
    <w:p w14:paraId="4F5F4B33" w14:textId="28384F04"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Conscience</w:t>
      </w:r>
    </w:p>
    <w:p w14:paraId="15D4B40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conscience plays a crucial role in his decision-making. He is deeply aware of the moral implications of his actions, choosing to honor God above all. "The LORD forbid that I should stretch out my hand against the LORD’s anointed" (1 Samuel 26:11) reflects his commitment to a clear conscience. This highlights the importance of listening to our conscience and aligning our actions with God's will.</w:t>
      </w:r>
    </w:p>
    <w:p w14:paraId="1C0A57F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David's respect for Saul to situations where authority challenges your conscience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spare Saul, and how does this influence your moral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restraint that might guide your actions when facing ethical dilemmas? </w:t>
      </w:r>
    </w:p>
    <w:p w14:paraId="53DE65A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Godly Leadership</w:t>
      </w:r>
    </w:p>
    <w:p w14:paraId="15EE318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leadership is marked by wisdom and humility. He leads by example, showing his men the importance of honoring God above personal vendettas. His actions inspire those around him to follow suit, demonstrating the profound impact of godly leadership. "The LORD rewards every man for his righteousness and faithfulness" (1 Samuel 26:23) is a testament to his influence.</w:t>
      </w:r>
    </w:p>
    <w:p w14:paraId="6DEEBF9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David's restraint in 1 Samuel 26 inspire your approach to leadership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decision to spare Saul impacts his followers' view of godly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handling authority and power in your own life? </w:t>
      </w:r>
    </w:p>
    <w:p w14:paraId="6F92220F"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565F1E"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67C4F27F" w14:textId="77777777" w:rsidR="00C21A36" w:rsidRDefault="00C21A36" w:rsidP="007F7FEE">
      <w:pPr>
        <w:spacing w:line="247" w:lineRule="auto"/>
        <w:rPr>
          <w:rFonts w:eastAsia="Times New Roman"/>
          <w:b/>
          <w:bCs/>
          <w:kern w:val="0"/>
          <w:sz w:val="21"/>
          <w:szCs w:val="21"/>
        </w:rPr>
      </w:pPr>
    </w:p>
    <w:p w14:paraId="7B37E800" w14:textId="228BC9A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Peacemaking</w:t>
      </w:r>
    </w:p>
    <w:p w14:paraId="2ACC4F6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choice to spare Saul's life is a powerful act of peacemaking. By choosing not to retaliate, he diffuses a potentially violent situation and opens the door for reconciliation. "Here is the king’s spear," David says, "let one of the young men come over and get it" (1 Samuel 26:22). This teaches us the value of pursuing peace and reconciliation in our relationships.</w:t>
      </w:r>
    </w:p>
    <w:p w14:paraId="7B0EB83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David's restraint towards Saul in your own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peacemaking is more valuable than seeking revenge in personal disputes?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peace over retaliation in challenging situations? </w:t>
      </w:r>
    </w:p>
    <w:p w14:paraId="7EBE371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w:t>
      </w:r>
    </w:p>
    <w:p w14:paraId="6253C21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Finally, 1 Samuel 26 reminds us of God's faithfulness. Despite the challenges David faces, God remains faithful to His promises, protecting and guiding David through every trial. "May the LORD repay every man for his righteousness and faithfulness" (1 Samuel 26:23) is a reminder that God sees our faithfulness and rewards it in His perfect way. This encourages us to remain steadfast, knowing that God is always faithful.</w:t>
      </w:r>
    </w:p>
    <w:p w14:paraId="424B0098"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in God's faithfulness when facing difficult decisions like David did with Saul?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spare Saul's life, and how does this reflect God's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reliance on God's faithfulness in your own challenging situations?</w:t>
      </w:r>
      <w:r w:rsidRPr="001B37DC">
        <w:br w:type="page"/>
      </w:r>
    </w:p>
    <w:p w14:paraId="52629F2F"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27 Teaching Points and Bible Study Questions</w:t>
      </w:r>
    </w:p>
    <w:p w14:paraId="2C81B15B" w14:textId="0997ED9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Trust in God's Plan, Not Your Own Understanding</w:t>
      </w:r>
    </w:p>
    <w:p w14:paraId="067DBD6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27, David decides to flee to the land of the Philistines, thinking, "Now I will perish one day by the hand of Saul" (1 Samuel 27:1). This decision was based on his own understanding rather than seeking God's guidance. It's a reminder that our own plans can lead us astray if we don't first seek the Lord's wisdom. Proverbs 3:5-6 encourages us to "Trust in the LORD with all your heart and lean not on your own understanding."</w:t>
      </w:r>
    </w:p>
    <w:p w14:paraId="20D743D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plan when your own understanding seems more logical or safe?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rely on his own understanding in 1 Samuel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decisions with God's plan rather than your own understanding? </w:t>
      </w:r>
    </w:p>
    <w:p w14:paraId="7D51CCB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Protection is Ever-Present</w:t>
      </w:r>
    </w:p>
    <w:p w14:paraId="46278B3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Despite David's decision to live among the Philistines, God continued to protect him. David found favor with Achish, the king of Gath, who gave him </w:t>
      </w:r>
      <w:proofErr w:type="spellStart"/>
      <w:r w:rsidRPr="00F6333B">
        <w:rPr>
          <w:rFonts w:eastAsia="Times New Roman"/>
          <w:kern w:val="0"/>
          <w:sz w:val="21"/>
          <w:szCs w:val="21"/>
        </w:rPr>
        <w:t>Ziklag</w:t>
      </w:r>
      <w:proofErr w:type="spellEnd"/>
      <w:r w:rsidRPr="00F6333B">
        <w:rPr>
          <w:rFonts w:eastAsia="Times New Roman"/>
          <w:kern w:val="0"/>
          <w:sz w:val="21"/>
          <w:szCs w:val="21"/>
        </w:rPr>
        <w:t xml:space="preserve"> as a place to dwell (1 Samuel 27:5-6). This shows that even when we make questionable choices, God's protective hand can still guide us back to His path.</w:t>
      </w:r>
    </w:p>
    <w:p w14:paraId="76152EE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God's protection in your daily challenges, like David in 1 Samuel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trusted God's protection despite living among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ever-present protection in uncertain situations? </w:t>
      </w:r>
    </w:p>
    <w:p w14:paraId="6AA0FF12"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AD287B"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01A81904" w14:textId="77777777" w:rsidR="00C21A36" w:rsidRDefault="00C21A36" w:rsidP="007F7FEE">
      <w:pPr>
        <w:spacing w:line="247" w:lineRule="auto"/>
        <w:rPr>
          <w:rFonts w:eastAsia="Times New Roman"/>
          <w:b/>
          <w:bCs/>
          <w:kern w:val="0"/>
          <w:sz w:val="21"/>
          <w:szCs w:val="21"/>
        </w:rPr>
      </w:pPr>
    </w:p>
    <w:p w14:paraId="25B6016E" w14:textId="51F6BC71"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Discernment</w:t>
      </w:r>
    </w:p>
    <w:p w14:paraId="5261AFC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time in Philistine territory required him to be discerning and strategic. He conducted raids against Israel's enemies while maintaining the appearance of loyalty to Achish (1 Samuel 27:8-10). This teaches us the importance of discernment in our actions and words, ensuring they align with God's truth and purpose.</w:t>
      </w:r>
    </w:p>
    <w:p w14:paraId="08A2395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apply discernment when making decisions that involve potential risks or moral dilemmas?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aligning your actions with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choices about the importance of seeking guidance before acting? </w:t>
      </w:r>
    </w:p>
    <w:p w14:paraId="527DBD34"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Fear</w:t>
      </w:r>
    </w:p>
    <w:p w14:paraId="3CD0597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fear of Saul led him to seek refuge among the Philistines, a decision driven by fear rather than faith. Fear can cloud our judgment and lead us away from God's intended path. As 2 Timothy 1:7 reminds us, "For God has not given us a spirit of fear, but of power, love, and self-discipline."</w:t>
      </w:r>
    </w:p>
    <w:p w14:paraId="20061C4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fear influence your decision-making, as seen in David's actions in 1 Samuel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confronting fears instead of avoiding them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fear sometimes lead us to compromise our values, and how can we prevent this? </w:t>
      </w:r>
    </w:p>
    <w:p w14:paraId="757607E0"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BC9A64"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41CB511E" w14:textId="77777777" w:rsidR="00C21A36" w:rsidRDefault="00C21A36" w:rsidP="007F7FEE">
      <w:pPr>
        <w:spacing w:line="247" w:lineRule="auto"/>
        <w:rPr>
          <w:rFonts w:eastAsia="Times New Roman"/>
          <w:b/>
          <w:bCs/>
          <w:kern w:val="0"/>
          <w:sz w:val="21"/>
          <w:szCs w:val="21"/>
        </w:rPr>
      </w:pPr>
    </w:p>
    <w:p w14:paraId="25789489" w14:textId="197BE9F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God's Sovereignty Over Our Circumstances</w:t>
      </w:r>
    </w:p>
    <w:p w14:paraId="1DE7081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Even in Philistine territory, David's life was under God's sovereign control. The Lord used David's time there to prepare him for future leadership. This illustrates that God can use any circumstance, even those that seem unfavorable, to fulfill His divine purposes.</w:t>
      </w:r>
    </w:p>
    <w:p w14:paraId="6D97665B" w14:textId="77777777" w:rsidR="00C21A36" w:rsidRDefault="007F7FEE" w:rsidP="007F7FEE">
      <w:pPr>
        <w:spacing w:line="247" w:lineRule="auto"/>
      </w:pPr>
      <w:r w:rsidRPr="00F6333B">
        <w:rPr>
          <w:rFonts w:eastAsia="Times New Roman"/>
          <w:kern w:val="0"/>
          <w:sz w:val="21"/>
          <w:szCs w:val="21"/>
        </w:rPr>
        <w:t>1. How can you trust God's sovereignty when circumstances seem to lead you away from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uncertain or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us to experience difficult circumstances, and how should we respond?</w:t>
      </w:r>
    </w:p>
    <w:p w14:paraId="5A1A4770" w14:textId="12C012A1"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Integrity</w:t>
      </w:r>
    </w:p>
    <w:p w14:paraId="3D3367C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maintained his integrity by not attacking his own people, the Israelites, despite living among their enemies (1 Samuel 27:11). This highlights the importance of staying true to our values and commitments, even when faced with challenging situations.</w:t>
      </w:r>
    </w:p>
    <w:p w14:paraId="78204FA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maintaining integrity impact your relationships when facing difficult decisions like David in 1 Samuel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dealing with authority figures, as seen in David's interactions with Achish?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in 1 Samuel 27 about balancing survival and integrity? </w:t>
      </w:r>
    </w:p>
    <w:p w14:paraId="4F2402B6"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017376"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679CA567" w14:textId="77777777" w:rsidR="00C21A36" w:rsidRDefault="00C21A36" w:rsidP="007F7FEE">
      <w:pPr>
        <w:spacing w:line="247" w:lineRule="auto"/>
        <w:rPr>
          <w:rFonts w:eastAsia="Times New Roman"/>
          <w:b/>
          <w:bCs/>
          <w:kern w:val="0"/>
          <w:sz w:val="21"/>
          <w:szCs w:val="21"/>
        </w:rPr>
      </w:pPr>
    </w:p>
    <w:p w14:paraId="0A9D5D4B" w14:textId="43B73C9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Strategic Alliances</w:t>
      </w:r>
    </w:p>
    <w:p w14:paraId="5210B7A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alliance with Achish provided him with a temporary refuge and resources. While we must be cautious about the alliances we form, strategic partnerships can be beneficial when aligned with God's will. It's crucial to seek God's guidance in these relationships.</w:t>
      </w:r>
    </w:p>
    <w:p w14:paraId="6661437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strategic alliances help you navigate challenging situations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align with the Philistines, and what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ensure a strategic alliance remains beneficial and aligned with your values? </w:t>
      </w:r>
    </w:p>
    <w:p w14:paraId="3C675F31"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in Uncertain Times</w:t>
      </w:r>
    </w:p>
    <w:p w14:paraId="64BB9E8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leadership was evident as he guided his men through uncertain times in enemy territory. His ability to lead with wisdom and courage is a testament to the importance of strong, faith-based leadership, especially when navigating life's challenges.</w:t>
      </w:r>
    </w:p>
    <w:p w14:paraId="0CBDCF6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leaders maintain integrity while making difficult decisions in uncertain times, as David did in 1 Samuel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seek refuge with the Philistines, and what can leaders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ensure trust and transparency when leading through unpredictable situations, inspired by David's actions? </w:t>
      </w:r>
    </w:p>
    <w:p w14:paraId="44324E6E"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C5E64D"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0FC1A311" w14:textId="77777777" w:rsidR="00C21A36" w:rsidRDefault="00C21A36" w:rsidP="007F7FEE">
      <w:pPr>
        <w:spacing w:line="247" w:lineRule="auto"/>
        <w:rPr>
          <w:rFonts w:eastAsia="Times New Roman"/>
          <w:b/>
          <w:bCs/>
          <w:kern w:val="0"/>
          <w:sz w:val="21"/>
          <w:szCs w:val="21"/>
        </w:rPr>
      </w:pPr>
    </w:p>
    <w:p w14:paraId="68CA6FE4" w14:textId="3320E36D"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Impact of Our Decisions on Others</w:t>
      </w:r>
    </w:p>
    <w:p w14:paraId="393376F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decision to live among the Philistines affected not only himself but also his men and their families. Our choices often have a ripple effect on those around us, underscoring the need for prayerful consideration and seeking God's direction in our decisions.</w:t>
      </w:r>
    </w:p>
    <w:p w14:paraId="066896B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our decisions, like David's move to Philistine territory, affect the safety of those we lead?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making decisions that impact others, and how do you ensure positive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the potential consequences on others matter when making significant life choices? </w:t>
      </w:r>
    </w:p>
    <w:p w14:paraId="756B876E"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Our Journey</w:t>
      </w:r>
    </w:p>
    <w:p w14:paraId="39377EB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Throughout David's journey in 1 Samuel 27, God's faithfulness remained constant. Despite David's missteps, the Lord continued to guide and protect him. This chapter serves as a powerful reminder that God's faithfulness endures, and He is always working for our good, even when we can't see it. As Lamentations 3:22-23 assures us, "Because of the LORD’s loving devotion we are not consumed, for His mercies never fail. They are new every morning; great is Your faithfulness!"</w:t>
      </w:r>
    </w:p>
    <w:p w14:paraId="210456B2"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faithfulness when making difficult decisions like David's move to Philistine territory?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unexpected detours in your life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challenges to test our faithfulness during our personal journeys?</w:t>
      </w:r>
      <w:r w:rsidRPr="001B37DC">
        <w:br w:type="page"/>
      </w:r>
    </w:p>
    <w:p w14:paraId="3E7EB0F2"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28 Teaching Points and Bible Study Questions</w:t>
      </w:r>
    </w:p>
    <w:p w14:paraId="1D571C4B" w14:textId="12998E2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Seek God, Not Mediums</w:t>
      </w:r>
    </w:p>
    <w:p w14:paraId="31E51DB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28, Saul's desperation leads him to consult a medium, a choice that starkly contrasts with God's commands. The Bible clearly states, "Do not turn to mediums or spiritists; do not seek them out to be defiled by them. I am the LORD your God" (Leviticus 19:31). This story reminds us to seek God in times of trouble, trusting in His wisdom and guidance rather than turning to forbidden practices.</w:t>
      </w:r>
    </w:p>
    <w:p w14:paraId="3DB1153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you seek God's guidance instead of turning to other sources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might choose mediums over God, and how can you avoid this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reliance on God rather than seeking alternative guidance? </w:t>
      </w:r>
    </w:p>
    <w:p w14:paraId="4D870FB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517265D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decision to consult a medium is a direct result of his earlier disobedience to God. This chapter illustrates the long-term consequences of straying from God's path. As it is written, "For rebellion is like the sin of divination, and arrogance is like the wickedness of idolatry" (1 Samuel 15:23). Obedience to God is not just a command but a safeguard for our lives.</w:t>
      </w:r>
    </w:p>
    <w:p w14:paraId="2CBA208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and avoid the consequences of disobedience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disobedience led to seeking guidance from a forbidden source?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experience to ensure obedience in challenging situations? </w:t>
      </w:r>
    </w:p>
    <w:p w14:paraId="48E2E2AA"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0387E8"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5D6DFF0E" w14:textId="77777777" w:rsidR="00C21A36" w:rsidRDefault="00C21A36" w:rsidP="007F7FEE">
      <w:pPr>
        <w:spacing w:line="247" w:lineRule="auto"/>
        <w:rPr>
          <w:rFonts w:eastAsia="Times New Roman"/>
          <w:b/>
          <w:bCs/>
          <w:kern w:val="0"/>
          <w:sz w:val="21"/>
          <w:szCs w:val="21"/>
        </w:rPr>
      </w:pPr>
    </w:p>
    <w:p w14:paraId="7B7ECE0E" w14:textId="2281823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Silence of God</w:t>
      </w:r>
    </w:p>
    <w:p w14:paraId="4AB3E85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Saul seeks God's guidance and receives no answer, it highlights the importance of maintaining a close relationship with God. "If I regard iniquity in my heart, the Lord will not hear me" (Psalm 66:18). This silence serves as a reminder to keep our hearts pure and our communication with God open and sincere.</w:t>
      </w:r>
    </w:p>
    <w:p w14:paraId="72E467B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seek God's guidance when you feel He is silent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remains silent, and how should you respond during those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experience about relying on God versus seeking answers elsewhere? </w:t>
      </w:r>
    </w:p>
    <w:p w14:paraId="3F6C57E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3A74691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encounter with the medium at Endor underscores the reality of spiritual warfare. Ephesians 6:12 reminds us, "For our struggle is not against flesh and blood, but against the rulers, against the authorities, against the powers of this dark world." We must be vigilant and arm ourselves with the armor of God to stand firm against such forces.</w:t>
      </w:r>
    </w:p>
    <w:p w14:paraId="1EF192F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discern between God's guidance and deceptive spiritual influences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 turned to a medium instead of seeking God, and how can we avoid similar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defenses against negative influences? </w:t>
      </w:r>
    </w:p>
    <w:p w14:paraId="79BE8025"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FBA8B1"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2AC618AC" w14:textId="77777777" w:rsidR="00C21A36" w:rsidRDefault="00C21A36" w:rsidP="007F7FEE">
      <w:pPr>
        <w:spacing w:line="247" w:lineRule="auto"/>
        <w:rPr>
          <w:rFonts w:eastAsia="Times New Roman"/>
          <w:b/>
          <w:bCs/>
          <w:kern w:val="0"/>
          <w:sz w:val="21"/>
          <w:szCs w:val="21"/>
        </w:rPr>
      </w:pPr>
    </w:p>
    <w:p w14:paraId="349F08BC" w14:textId="76836BA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Godly Counsel</w:t>
      </w:r>
    </w:p>
    <w:p w14:paraId="541EDE5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Saul's isolation from godly counsel leads him to make poor decisions. Proverbs 11:14 states, "Where there is no guidance, a people </w:t>
      </w:r>
      <w:proofErr w:type="gramStart"/>
      <w:r w:rsidRPr="00F6333B">
        <w:rPr>
          <w:rFonts w:eastAsia="Times New Roman"/>
          <w:kern w:val="0"/>
          <w:sz w:val="21"/>
          <w:szCs w:val="21"/>
        </w:rPr>
        <w:t>falls</w:t>
      </w:r>
      <w:proofErr w:type="gramEnd"/>
      <w:r w:rsidRPr="00F6333B">
        <w:rPr>
          <w:rFonts w:eastAsia="Times New Roman"/>
          <w:kern w:val="0"/>
          <w:sz w:val="21"/>
          <w:szCs w:val="21"/>
        </w:rPr>
        <w:t>, but in an abundance of counselors there is safety." Surrounding ourselves with wise, godly advisors can help us stay on the right path and make decisions that honor God.</w:t>
      </w:r>
    </w:p>
    <w:p w14:paraId="50086736" w14:textId="77777777" w:rsidR="00C21A36" w:rsidRDefault="007F7FEE" w:rsidP="007F7FEE">
      <w:pPr>
        <w:spacing w:line="247" w:lineRule="auto"/>
      </w:pPr>
      <w:r w:rsidRPr="00F6333B">
        <w:rPr>
          <w:rFonts w:eastAsia="Times New Roman"/>
          <w:kern w:val="0"/>
          <w:sz w:val="21"/>
          <w:szCs w:val="21"/>
        </w:rPr>
        <w:t>1. How can seeking godly counsel prevent us from making decisions out of fear or desperation?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 turned to a medium instead of seeking Godly advice, and what can we learn?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differently to ensure you receive godly counsel in challenging situations?</w:t>
      </w:r>
    </w:p>
    <w:p w14:paraId="2F01166D" w14:textId="5CD0C452"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Seeking the Dead</w:t>
      </w:r>
    </w:p>
    <w:p w14:paraId="57C61F8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Saul's attempt to communicate with Samuel through a medium is a futile endeavor. Isaiah 8:19 warns, "Should not a people inquire of their God? Why consult the </w:t>
      </w:r>
      <w:proofErr w:type="gramStart"/>
      <w:r w:rsidRPr="00F6333B">
        <w:rPr>
          <w:rFonts w:eastAsia="Times New Roman"/>
          <w:kern w:val="0"/>
          <w:sz w:val="21"/>
          <w:szCs w:val="21"/>
        </w:rPr>
        <w:t>dead on</w:t>
      </w:r>
      <w:proofErr w:type="gramEnd"/>
      <w:r w:rsidRPr="00F6333B">
        <w:rPr>
          <w:rFonts w:eastAsia="Times New Roman"/>
          <w:kern w:val="0"/>
          <w:sz w:val="21"/>
          <w:szCs w:val="21"/>
        </w:rPr>
        <w:t xml:space="preserve"> behalf of the living?" This lesson teaches us to rely on the living God, who holds all wisdom and power, rather than seeking answers from the dead.</w:t>
      </w:r>
    </w:p>
    <w:p w14:paraId="66B34B6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Why do you think people seek guidance from the dead instead of trusting God’s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do to strengthen your faith when feeling desperate for answers?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How can you encourage others to seek God rather than turning to futile sources for guidance? </w:t>
      </w:r>
    </w:p>
    <w:p w14:paraId="7468408A"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B77CD7"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08EA4131" w14:textId="77777777" w:rsidR="00C21A36" w:rsidRDefault="00C21A36" w:rsidP="007F7FEE">
      <w:pPr>
        <w:spacing w:line="247" w:lineRule="auto"/>
        <w:rPr>
          <w:rFonts w:eastAsia="Times New Roman"/>
          <w:b/>
          <w:bCs/>
          <w:kern w:val="0"/>
          <w:sz w:val="21"/>
          <w:szCs w:val="21"/>
        </w:rPr>
      </w:pPr>
    </w:p>
    <w:p w14:paraId="0760FA27" w14:textId="473CF75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Sovereignty of God</w:t>
      </w:r>
    </w:p>
    <w:p w14:paraId="2E69591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Saul's attempts to control his fate, the events of 1 Samuel 28 demonstrate God's ultimate sovereignty. "The LORD has established His throne in heaven, and His kingdom rules over all" (Psalm 103:19). God's plans will prevail, and we can trust in His perfect will for our lives.</w:t>
      </w:r>
    </w:p>
    <w:p w14:paraId="1A8AFC8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God's sovereignty in 1 Samuel 28 influence your decision-making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Saul's actions in 1 Samuel 28 reflect a misunderstanding of God's sovereignty?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from Saul's experience with the medium at Endor? </w:t>
      </w:r>
    </w:p>
    <w:p w14:paraId="6105A91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Weight of Leadership</w:t>
      </w:r>
    </w:p>
    <w:p w14:paraId="3134DB7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Saul's actions remind us of the heavy responsibility that comes with leadership. James 3:1 </w:t>
      </w:r>
      <w:proofErr w:type="gramStart"/>
      <w:r w:rsidRPr="00F6333B">
        <w:rPr>
          <w:rFonts w:eastAsia="Times New Roman"/>
          <w:kern w:val="0"/>
          <w:sz w:val="21"/>
          <w:szCs w:val="21"/>
        </w:rPr>
        <w:t>cautions</w:t>
      </w:r>
      <w:proofErr w:type="gramEnd"/>
      <w:r w:rsidRPr="00F6333B">
        <w:rPr>
          <w:rFonts w:eastAsia="Times New Roman"/>
          <w:kern w:val="0"/>
          <w:sz w:val="21"/>
          <w:szCs w:val="21"/>
        </w:rPr>
        <w:t>, "Not many of you should become teachers, my brothers, because you know that we who teach will be judged more strictly." Leaders are called to set an example and lead with integrity, seeking God's guidance in all things.</w:t>
      </w:r>
    </w:p>
    <w:p w14:paraId="53D3D3E5"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leaders today avoid the pitfalls of seeking guidance from unreliable sources like Saul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Saul's leadership mistakes to improve your own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pressure of leadership sometimes lead to compromising values, and how can this be prevented? </w:t>
      </w:r>
    </w:p>
    <w:p w14:paraId="5DB488E7"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B1CD3A"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48AB50BB" w14:textId="77777777" w:rsidR="00C21A36" w:rsidRDefault="00C21A36" w:rsidP="007F7FEE">
      <w:pPr>
        <w:spacing w:line="247" w:lineRule="auto"/>
        <w:rPr>
          <w:rFonts w:eastAsia="Times New Roman"/>
          <w:b/>
          <w:bCs/>
          <w:kern w:val="0"/>
          <w:sz w:val="21"/>
          <w:szCs w:val="21"/>
        </w:rPr>
      </w:pPr>
    </w:p>
    <w:p w14:paraId="0074E178" w14:textId="151B056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Need for Repentance</w:t>
      </w:r>
    </w:p>
    <w:p w14:paraId="1EFA73F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story is a poignant reminder of the need for genuine repentance. 1 John 1:9 assures us, "If we confess our sins, He is faithful and just to forgive us our sins and to cleanse us from all unrighteousness." Turning back to God with a contrite heart opens the door to His forgiveness and restoration.</w:t>
      </w:r>
    </w:p>
    <w:p w14:paraId="093E92A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Saul's actions in 1 Samuel 28 inspire you to seek genuine repentance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Saul chose a medium instead of repenting, and how can you avoid similar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Saul's experience about the consequences of avoiding repentance in difficult situations? </w:t>
      </w:r>
    </w:p>
    <w:p w14:paraId="408C2B07"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5C5B896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Even in the midst of Saul's failures, the overarching narrative of Scripture points to the hope of redemption through Jesus Christ. Romans 5:8 declares, "But God proves His love for us in this: While we were still sinners, Christ died for us." No matter our past mistakes, God's grace offers us a fresh start and the promise of eternal life through faith in His Son.</w:t>
      </w:r>
    </w:p>
    <w:p w14:paraId="3EB29B64"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Saul's actions in 1 Samuel 28 guide us in seeking redemption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Saul's story about finding hope when feeling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 offer more hope for redemption than seeking answers elsewhere, like Saul did?</w:t>
      </w:r>
      <w:r w:rsidRPr="001B37DC">
        <w:br w:type="page"/>
      </w:r>
    </w:p>
    <w:p w14:paraId="650031E7"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29 Teaching Points and Bible Study Questions</w:t>
      </w:r>
    </w:p>
    <w:p w14:paraId="53875E4F" w14:textId="6F44E9A0"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Trust in God's Timing</w:t>
      </w:r>
    </w:p>
    <w:p w14:paraId="0B39CC0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29, David finds himself in a precarious situation, caught between the Philistines and his own people. Yet, God orchestrates events perfectly, ensuring David is not forced to fight against Israel. This reminds us that God's timing is impeccable. As Proverbs 3:5-6 advises, "Trust in the LORD with all your heart, and lean not on your own understanding; in all your ways acknowledge Him, and He will make your paths straight." Trust that God knows the best time for everything in your life.</w:t>
      </w:r>
    </w:p>
    <w:p w14:paraId="4355CFE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timing when facing unexpected changes in your plans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David's experience with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timing sometimes require letting go of personal control or desires? </w:t>
      </w:r>
    </w:p>
    <w:p w14:paraId="4E15F88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Protects His Anointed</w:t>
      </w:r>
    </w:p>
    <w:p w14:paraId="3BEC5FE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journey is a testament to God's protection over His chosen ones. Despite the odds, God shields David from potential disaster. Psalm 91:11 assures us, "For He will command His angels concerning you to guard you in all your ways." When you walk in God's purpose, His protection is a constant companion.</w:t>
      </w:r>
    </w:p>
    <w:p w14:paraId="762833B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protection when facing uncertain or challenging situations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uses unexpected means to protect His anointed 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experience about relying on God's timing for deliverance? </w:t>
      </w:r>
    </w:p>
    <w:p w14:paraId="0826124E"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4FBD18"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7997C5EA" w14:textId="77777777" w:rsidR="00C21A36" w:rsidRDefault="00C21A36" w:rsidP="007F7FEE">
      <w:pPr>
        <w:spacing w:line="247" w:lineRule="auto"/>
        <w:rPr>
          <w:rFonts w:eastAsia="Times New Roman"/>
          <w:b/>
          <w:bCs/>
          <w:kern w:val="0"/>
          <w:sz w:val="21"/>
          <w:szCs w:val="21"/>
        </w:rPr>
      </w:pPr>
    </w:p>
    <w:p w14:paraId="7F5453DB" w14:textId="0E15E8FC"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Importance of Integrity</w:t>
      </w:r>
    </w:p>
    <w:p w14:paraId="6122063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integrity shines through as he remains loyal to Achish, even when it seems disadvantageous. This integrity earns him respect and trust. Proverbs 11:3 states, "The integrity of the upright guides them, but the perversity of the faithless destroys them." Upholding integrity, even in challenging situations, aligns us with God's will and brings His favor.</w:t>
      </w:r>
    </w:p>
    <w:p w14:paraId="71568B4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maintaining integrity in difficult situations impact your relationships and reputation, as seen in 1 Samuel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when facing conflicting loyalties, like David with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balancing integrity and survival in challenging circumstances? </w:t>
      </w:r>
    </w:p>
    <w:p w14:paraId="202B292C"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Uses Unlikely Circumstances</w:t>
      </w:r>
    </w:p>
    <w:p w14:paraId="32D73DF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 commanders' rejection of David seems like a setback, but it is God's way of redirecting him. Romans 8:28 reminds us, "And we know that God works all things together for the good of those who love Him, who are called according to His purpose." God can use even the most unlikely circumstances to fulfill His plans for us.</w:t>
      </w:r>
    </w:p>
    <w:p w14:paraId="0670594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plan when circumstances seem unfavorable or confusing, like David's situation in 1 Samuel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unexpected situations that challenge your faith, as seen in David's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unlikely circumstances to fulfill His purposes, and how can you apply this understanding? </w:t>
      </w:r>
    </w:p>
    <w:p w14:paraId="1CF033D3"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E129CA"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5B4E4890" w14:textId="77777777" w:rsidR="00C21A36" w:rsidRDefault="00C21A36" w:rsidP="007F7FEE">
      <w:pPr>
        <w:spacing w:line="247" w:lineRule="auto"/>
        <w:rPr>
          <w:rFonts w:eastAsia="Times New Roman"/>
          <w:b/>
          <w:bCs/>
          <w:kern w:val="0"/>
          <w:sz w:val="21"/>
          <w:szCs w:val="21"/>
        </w:rPr>
      </w:pPr>
    </w:p>
    <w:p w14:paraId="1F1D2BD8" w14:textId="1B0CF636"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Value of Wise Counsel</w:t>
      </w:r>
    </w:p>
    <w:p w14:paraId="3D27C26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Achish listens to the counsel of his commanders, which ultimately benefits David. Proverbs 15:22 says, "Plans fail for lack of counsel, but with many advisers they succeed." Seeking and heeding wise counsel can guide us through complex situations and lead to success.</w:t>
      </w:r>
    </w:p>
    <w:p w14:paraId="6C8DDA44" w14:textId="77777777" w:rsidR="00C21A36" w:rsidRDefault="007F7FEE" w:rsidP="007F7FEE">
      <w:pPr>
        <w:spacing w:line="247" w:lineRule="auto"/>
      </w:pPr>
      <w:r w:rsidRPr="00F6333B">
        <w:rPr>
          <w:rFonts w:eastAsia="Times New Roman"/>
          <w:kern w:val="0"/>
          <w:sz w:val="21"/>
          <w:szCs w:val="21"/>
        </w:rPr>
        <w:t>1. How can seeking wise counsel help you make better decisions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crucial when facing moral or ethical dilemmas?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are surrounded by wise advisors in your life?</w:t>
      </w:r>
    </w:p>
    <w:p w14:paraId="44458568" w14:textId="16CA5E3C"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Surpass Human Understanding</w:t>
      </w:r>
    </w:p>
    <w:p w14:paraId="3A1BBF9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Philistines' decision to send David away may have seemed illogical, but it was part of God's greater plan. Isaiah 55:8-9 declares, "For My thoughts are not your thoughts, neither are your ways My ways, declares the LORD." Trust that God's plans are higher and more profound than we can comprehend.</w:t>
      </w:r>
    </w:p>
    <w:p w14:paraId="5591273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plans when they conflict with your own understanding or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situations where God's plans are unclear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plans provide peace in uncertain or challenging circumstances? </w:t>
      </w:r>
    </w:p>
    <w:p w14:paraId="7F5BCC9C"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2CB389"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490356A6" w14:textId="77777777" w:rsidR="00C21A36" w:rsidRDefault="00C21A36" w:rsidP="007F7FEE">
      <w:pPr>
        <w:spacing w:line="247" w:lineRule="auto"/>
        <w:rPr>
          <w:rFonts w:eastAsia="Times New Roman"/>
          <w:b/>
          <w:bCs/>
          <w:kern w:val="0"/>
          <w:sz w:val="21"/>
          <w:szCs w:val="21"/>
        </w:rPr>
      </w:pPr>
    </w:p>
    <w:p w14:paraId="3C9B623F" w14:textId="74F07D4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Faithfulness in Small Things</w:t>
      </w:r>
    </w:p>
    <w:p w14:paraId="3014D3D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faithfulness in serving Achish, even when unnoticed, reflects the principle of being faithful in small things. Luke 16:10 teaches, "Whoever is faithful with very little will also be faithful with much." God honors those who are diligent and faithful, regardless of the task's size.</w:t>
      </w:r>
    </w:p>
    <w:p w14:paraId="2A10C25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demonstrate faithfulness in small tasks at work or home, like David did with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faithful in minor responsibilities impacts larger opportunities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situation about trusting God's plan in everyday decisions? </w:t>
      </w:r>
    </w:p>
    <w:p w14:paraId="5FFC6383"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Provides a Way Out</w:t>
      </w:r>
    </w:p>
    <w:p w14:paraId="7082859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David faces a seemingly impossible situation, God provides a way out. 1 Corinthians 10:13 assures us, "No temptation has seized you except what is common to man. And God is faithful; He will not let you be tempted beyond what you can bear." Trust that God will always provide a way out of difficult situations.</w:t>
      </w:r>
    </w:p>
    <w:p w14:paraId="5A4C968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when God is providing a way out of a difficult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interventions in your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God's timing matter when seeking a way out of problems? </w:t>
      </w:r>
    </w:p>
    <w:p w14:paraId="07795E5B"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A02002"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69A3DADD" w14:textId="77777777" w:rsidR="00C21A36" w:rsidRDefault="00C21A36" w:rsidP="007F7FEE">
      <w:pPr>
        <w:spacing w:line="247" w:lineRule="auto"/>
        <w:rPr>
          <w:rFonts w:eastAsia="Times New Roman"/>
          <w:b/>
          <w:bCs/>
          <w:kern w:val="0"/>
          <w:sz w:val="21"/>
          <w:szCs w:val="21"/>
        </w:rPr>
      </w:pPr>
    </w:p>
    <w:p w14:paraId="47377F67" w14:textId="54F8D8D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God's Sovereignty</w:t>
      </w:r>
    </w:p>
    <w:p w14:paraId="371F5B6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The unfolding events in 1 Samuel 29 highlight God's sovereignty over all nations and leaders. Proverbs 21:1 </w:t>
      </w:r>
      <w:proofErr w:type="gramStart"/>
      <w:r w:rsidRPr="00F6333B">
        <w:rPr>
          <w:rFonts w:eastAsia="Times New Roman"/>
          <w:kern w:val="0"/>
          <w:sz w:val="21"/>
          <w:szCs w:val="21"/>
        </w:rPr>
        <w:t>states</w:t>
      </w:r>
      <w:proofErr w:type="gramEnd"/>
      <w:r w:rsidRPr="00F6333B">
        <w:rPr>
          <w:rFonts w:eastAsia="Times New Roman"/>
          <w:kern w:val="0"/>
          <w:sz w:val="21"/>
          <w:szCs w:val="21"/>
        </w:rPr>
        <w:t>, "The king’s heart is a waterway in the hand of the LORD; He directs it where He pleases." Recognize that God is in control, guiding the hearts of leaders and nations according to His divine will.</w:t>
      </w:r>
    </w:p>
    <w:p w14:paraId="49022EBF"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changes in your plans,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sometimes leads us away from situations we desire to be 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control over circumstances when others make decisions that affect your life? </w:t>
      </w:r>
    </w:p>
    <w:p w14:paraId="73C8354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62B16B4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journey is a testament to God's faithfulness in fulfilling His promises. Hebrews 10:23 encourages us, "Let us hold resolutely to the hope we profess, for He who promised is faithful." Trust in God's promises, knowing that He is faithful to bring them to fruition in His perfect timing.</w:t>
      </w:r>
    </w:p>
    <w:p w14:paraId="4B6CF4A2"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faithfulness when facing uncertain or challenging situations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David's experience with the Philistines?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help you remain steadfast in your own commitments and promises?</w:t>
      </w:r>
      <w:r w:rsidRPr="001B37DC">
        <w:br w:type="page"/>
      </w:r>
    </w:p>
    <w:p w14:paraId="2DF1B807"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30 Teaching Points and Bible Study Questions</w:t>
      </w:r>
    </w:p>
    <w:p w14:paraId="2D2DC1D5" w14:textId="4E104EEA"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Seek God in Times of Distress</w:t>
      </w:r>
    </w:p>
    <w:p w14:paraId="4F71C15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When David faced the devastation of </w:t>
      </w:r>
      <w:proofErr w:type="spellStart"/>
      <w:r w:rsidRPr="00F6333B">
        <w:rPr>
          <w:rFonts w:eastAsia="Times New Roman"/>
          <w:kern w:val="0"/>
          <w:sz w:val="21"/>
          <w:szCs w:val="21"/>
        </w:rPr>
        <w:t>Ziklag</w:t>
      </w:r>
      <w:proofErr w:type="spellEnd"/>
      <w:r w:rsidRPr="00F6333B">
        <w:rPr>
          <w:rFonts w:eastAsia="Times New Roman"/>
          <w:kern w:val="0"/>
          <w:sz w:val="21"/>
          <w:szCs w:val="21"/>
        </w:rPr>
        <w:t>, he didn't rely solely on his own strength or wisdom. Instead, he "inquired of the LORD" (1 Samuel 30:8). This teaches us the importance of turning to God in our moments of crisis. By seeking His guidance, we align ourselves with His will and find the strength to overcome any challenge.</w:t>
      </w:r>
    </w:p>
    <w:p w14:paraId="5A1268C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actively seek God's guidance when facing overwhelming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first can change your perspective during distressing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prayer when feeling anxious or stressed? </w:t>
      </w:r>
    </w:p>
    <w:p w14:paraId="0F4AECD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Strengthen Yourself in the Lord</w:t>
      </w:r>
    </w:p>
    <w:p w14:paraId="486CDDA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response to the loss and despair was to "find strength in the LORD his God" (1 Samuel 30:6). This is a powerful reminder that our ultimate source of strength and encouragement comes from our relationship with God. When we feel weak, we can draw on His power to renew our spirit and face our battles with courage.</w:t>
      </w:r>
    </w:p>
    <w:p w14:paraId="1381336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practically strengthen yourself in the Lord during times of personal crisis or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sought God's guidance before taking action,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find strength in the Lord during difficult times? </w:t>
      </w:r>
    </w:p>
    <w:p w14:paraId="1E8C5851"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F6A4FF"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610DB135" w14:textId="77777777" w:rsidR="00C21A36" w:rsidRDefault="00C21A36" w:rsidP="007F7FEE">
      <w:pPr>
        <w:spacing w:line="247" w:lineRule="auto"/>
        <w:rPr>
          <w:rFonts w:eastAsia="Times New Roman"/>
          <w:b/>
          <w:bCs/>
          <w:kern w:val="0"/>
          <w:sz w:val="21"/>
          <w:szCs w:val="21"/>
        </w:rPr>
      </w:pPr>
    </w:p>
    <w:p w14:paraId="5E9EC6EB" w14:textId="1F24C7B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Leadership Through Encouragement</w:t>
      </w:r>
    </w:p>
    <w:p w14:paraId="0C421BE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men were distraught and even spoke of stoning him, yet he remained a leader by encouraging himself in the Lord. This shows us that true leadership involves lifting others up, even when we ourselves are struggling. By focusing on God's promises, we can inspire those around us to persevere.</w:t>
      </w:r>
    </w:p>
    <w:p w14:paraId="5F357AC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encourage your team during challenging times, as David did with his men in 1 Samuel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crucial for effective leadership, as demonstrated by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uplift others when facing setbacks, inspired by David's example? </w:t>
      </w:r>
    </w:p>
    <w:p w14:paraId="21B3386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Prayerful Decision-Making</w:t>
      </w:r>
    </w:p>
    <w:p w14:paraId="73876550"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Before pursuing the Amalekites, David asked God, "Shall I pursue this raiding party? Will I overtake them?" (1 Samuel 30:8). His example underscores the importance of seeking divine direction before making decisions. Prayerful consideration ensures that our actions are aligned with God's plan.</w:t>
      </w:r>
    </w:p>
    <w:p w14:paraId="2C469A1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1. How can prayer influence your decision-making in challenging situations like David's at </w:t>
      </w:r>
      <w:proofErr w:type="spellStart"/>
      <w:r w:rsidRPr="00F6333B">
        <w:rPr>
          <w:rFonts w:eastAsia="Times New Roman"/>
          <w:kern w:val="0"/>
          <w:sz w:val="21"/>
          <w:szCs w:val="21"/>
        </w:rPr>
        <w:t>Ziklag</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divine guidance before making important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consulting God in prayer lead to more confident and peaceful decision-making? </w:t>
      </w:r>
    </w:p>
    <w:p w14:paraId="690D0148"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BCA7FA"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4C7ACB46" w14:textId="77777777" w:rsidR="00C21A36" w:rsidRDefault="00C21A36" w:rsidP="007F7FEE">
      <w:pPr>
        <w:spacing w:line="247" w:lineRule="auto"/>
        <w:rPr>
          <w:rFonts w:eastAsia="Times New Roman"/>
          <w:b/>
          <w:bCs/>
          <w:kern w:val="0"/>
          <w:sz w:val="21"/>
          <w:szCs w:val="21"/>
        </w:rPr>
      </w:pPr>
    </w:p>
    <w:p w14:paraId="2B92FB51" w14:textId="1F8500C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Compassion for the Weary</w:t>
      </w:r>
    </w:p>
    <w:p w14:paraId="40C00F6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When David and his men encountered an Egyptian slave left behind by the Amalekites, they showed him kindness and provided for his needs (1 Samuel 30:11-12). This act of compassion not only reflects God's love but also led to valuable information that aided their mission. Helping others can open doors to unexpected blessings.</w:t>
      </w:r>
    </w:p>
    <w:p w14:paraId="6550D219" w14:textId="77777777" w:rsidR="00C21A36" w:rsidRDefault="007F7FEE" w:rsidP="007F7FEE">
      <w:pPr>
        <w:spacing w:line="247" w:lineRule="auto"/>
      </w:pPr>
      <w:r w:rsidRPr="00F6333B">
        <w:rPr>
          <w:rFonts w:eastAsia="Times New Roman"/>
          <w:kern w:val="0"/>
          <w:sz w:val="21"/>
          <w:szCs w:val="21"/>
        </w:rPr>
        <w:t>1. How can you show compassion to those who are exhausted and overwhelmed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support the weary, even when resources are limited?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the weary feel valued and included?</w:t>
      </w:r>
    </w:p>
    <w:p w14:paraId="103C425D" w14:textId="417FF7C3"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Restoration</w:t>
      </w:r>
    </w:p>
    <w:p w14:paraId="72CA9ADC"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God promised David that he would "surely overtake them and succeed in the rescue" (1 Samuel 30:8). True to His word, David recovered everything the Amalekites had taken. This illustrates God's faithfulness in restoring what is lost when we trust in Him. He is a God of restoration and redemption.</w:t>
      </w:r>
    </w:p>
    <w:p w14:paraId="61A3E92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trust God's faithfulness in restoring what seems lost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before restoration, and how can this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participate in God's restoration process in your personal circumstances? </w:t>
      </w:r>
    </w:p>
    <w:p w14:paraId="4F2BE80A"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DEDE86"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1902C75A" w14:textId="77777777" w:rsidR="00C21A36" w:rsidRDefault="00C21A36" w:rsidP="007F7FEE">
      <w:pPr>
        <w:spacing w:line="247" w:lineRule="auto"/>
        <w:rPr>
          <w:rFonts w:eastAsia="Times New Roman"/>
          <w:b/>
          <w:bCs/>
          <w:kern w:val="0"/>
          <w:sz w:val="21"/>
          <w:szCs w:val="21"/>
        </w:rPr>
      </w:pPr>
    </w:p>
    <w:p w14:paraId="68344120" w14:textId="2A0B9292"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Sharing the Spoils of Victory</w:t>
      </w:r>
    </w:p>
    <w:p w14:paraId="37B35F2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After the victory, David insisted on sharing the plunder with those who stayed behind to guard the supplies (1 Samuel 30:24). This act of generosity teaches us the importance of recognizing everyone's contribution and sharing our blessings. It fosters unity and reflects the heart of God.</w:t>
      </w:r>
    </w:p>
    <w:p w14:paraId="77568F5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ensure fairness when distributing resources or rewards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victories with others strengthens relationships and builds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approach to sharing spoils that applies to modern teamwork? </w:t>
      </w:r>
    </w:p>
    <w:p w14:paraId="4EC7036E"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and Fairness in Leadership</w:t>
      </w:r>
    </w:p>
    <w:p w14:paraId="43DB7D9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decision to share the spoils equally was not just generous but also just. He declared, "The share of the one who went down to the battle is to be the same as that of the one who stayed with the supplies" (1 Samuel 30:24). This principle of fairness is crucial in leadership, ensuring that all are valued and rewarded appropriately.</w:t>
      </w:r>
    </w:p>
    <w:p w14:paraId="566DA92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leaders ensure fairness when distributing resources among their team, as seen in 1 Samuel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approach to sharing spoils was considered just, and how can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in crisis to promote justice in your own community? </w:t>
      </w:r>
    </w:p>
    <w:p w14:paraId="044DE4EE"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295491"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4FA0D751" w14:textId="77777777" w:rsidR="00C21A36" w:rsidRDefault="00C21A36" w:rsidP="007F7FEE">
      <w:pPr>
        <w:spacing w:line="247" w:lineRule="auto"/>
        <w:rPr>
          <w:rFonts w:eastAsia="Times New Roman"/>
          <w:b/>
          <w:bCs/>
          <w:kern w:val="0"/>
          <w:sz w:val="21"/>
          <w:szCs w:val="21"/>
        </w:rPr>
      </w:pPr>
    </w:p>
    <w:p w14:paraId="47FFFA57" w14:textId="549E1538"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Gratitude and Acknowledgment of God's Provision</w:t>
      </w:r>
    </w:p>
    <w:p w14:paraId="4233B10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 sent some of the plunder to the elders of Judah, saying, "Here is a gift for you from the plunder of the LORD’s enemies" (1 Samuel 30:26). By acknowledging God's hand in their victory, David demonstrated gratitude and recognized that all blessings come from Him. This attitude of thankfulness should permeate our lives.</w:t>
      </w:r>
    </w:p>
    <w:p w14:paraId="541B0FB7"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express gratitude for God's provision in challenging situations like David did in 1 Samuel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help is crucial when recovering from personal losses?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recognize God's provision in everyday life? </w:t>
      </w:r>
    </w:p>
    <w:p w14:paraId="2D36C5D6"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Building Community Through Generosity</w:t>
      </w:r>
    </w:p>
    <w:p w14:paraId="29505AD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David's distribution of the plunder to various towns in Judah (1 Samuel 30:27-31) strengthened community ties and fostered goodwill. Generosity not only blesses others but also builds relationships and community. By sharing what we have, we reflect God's love and create a network of support and encouragement.</w:t>
      </w:r>
    </w:p>
    <w:p w14:paraId="0ABAAC00" w14:textId="77777777" w:rsidR="007F7FEE"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sharing resources strengthen community bonds, as seen in David's actions in 1 Samuel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crucial for building trust and unity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foster generosity and support in your community?</w:t>
      </w:r>
      <w:r w:rsidRPr="001B37DC">
        <w:br w:type="page"/>
      </w:r>
    </w:p>
    <w:p w14:paraId="36653C11" w14:textId="77777777" w:rsidR="007F7FEE" w:rsidRPr="003231D3" w:rsidRDefault="007F7FEE" w:rsidP="007F7FEE">
      <w:pPr>
        <w:spacing w:line="247" w:lineRule="auto"/>
        <w:jc w:val="center"/>
        <w:outlineLvl w:val="0"/>
        <w:rPr>
          <w:rFonts w:eastAsia="Times New Roman"/>
          <w:b/>
          <w:bCs/>
          <w:kern w:val="36"/>
          <w:sz w:val="32"/>
          <w:szCs w:val="32"/>
        </w:rPr>
      </w:pPr>
      <w:r w:rsidRPr="003231D3">
        <w:rPr>
          <w:rFonts w:eastAsia="Times New Roman"/>
          <w:b/>
          <w:bCs/>
          <w:kern w:val="36"/>
          <w:sz w:val="32"/>
          <w:szCs w:val="32"/>
        </w:rPr>
        <w:t>1 Samuel 31 Teaching Points and Bible Study Questions</w:t>
      </w:r>
    </w:p>
    <w:p w14:paraId="64BE1743" w14:textId="68710D53"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6B8F634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In 1 Samuel 31, we witness the tragic end of King Saul, a stark reminder of the consequences of disobedience to God. Saul's downfall began when he chose to ignore God's commands, leading to his ultimate demise on the battlefield. As it is written, "So Saul, his three sons, his armor-bearer, and all his men died together that same day" (1 Samuel 31:6). This serves as a powerful lesson that straying from God's path can lead to devastating outcomes.</w:t>
      </w:r>
    </w:p>
    <w:p w14:paraId="76E11B0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understanding Saul's fate influence your choices when facing moral dilemmas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Saul's disobedience to avoid similar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Saul's downfall encourage you to prioritize obedience in your daily decisions? </w:t>
      </w:r>
    </w:p>
    <w:p w14:paraId="34D77D4B"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Leadership</w:t>
      </w:r>
    </w:p>
    <w:p w14:paraId="49EE694E"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failure as a leader highlights the need for leaders who are grounded in faith and obedience to God. His inability to lead with integrity and reliance on God resulted in the loss of his kingdom. As believers, we are called to seek leaders who exemplify godly character and wisdom, ensuring that they guide us according to God's will.</w:t>
      </w:r>
    </w:p>
    <w:p w14:paraId="5A4AC4F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Saul's leadership failures guide us in choosing godly leaders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in leaders help prevent the downfall seen in 1 Samuel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godly leadership matter in times of crisis, as seen in Saul's final battle? </w:t>
      </w:r>
    </w:p>
    <w:p w14:paraId="601E6A3A"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31A658"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5C141056" w14:textId="77777777" w:rsidR="00C21A36" w:rsidRDefault="00C21A36" w:rsidP="007F7FEE">
      <w:pPr>
        <w:spacing w:line="247" w:lineRule="auto"/>
        <w:rPr>
          <w:rFonts w:eastAsia="Times New Roman"/>
          <w:b/>
          <w:bCs/>
          <w:kern w:val="0"/>
          <w:sz w:val="21"/>
          <w:szCs w:val="21"/>
        </w:rPr>
      </w:pPr>
    </w:p>
    <w:p w14:paraId="01739D64" w14:textId="13C7339F"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4B69AE63"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battle between the Israelites and the Philistines in 1 Samuel 31 is a vivid illustration of the spiritual warfare we face daily. Just as the Israelites faced a formidable enemy, we too encounter spiritual battles that require us to be vigilant and equipped with the armor of God. "For our struggle is not against flesh and blood, but against the rulers, against the authorities, against the powers of this dark world" (Ephesians 6:12).</w:t>
      </w:r>
    </w:p>
    <w:p w14:paraId="3053FA7D"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understanding Saul's defeat help you recognize spiritual battles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adopt to remain spiritually vigilant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spiritual warfare is crucial for personal growth and resilience? </w:t>
      </w:r>
    </w:p>
    <w:p w14:paraId="20BD4948"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Tragic Cost of Pride</w:t>
      </w:r>
    </w:p>
    <w:p w14:paraId="18B107A8"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pride and refusal to humble himself before God led to his downfall. Pride blinds us to our need for God's guidance and grace. The Bible warns us, "Pride goes before destruction, and a haughty spirit before a fall" (Proverbs 16:18). Let us learn from Saul's mistake and cultivate humility in our walk with God.</w:t>
      </w:r>
    </w:p>
    <w:p w14:paraId="5A7F69D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recognizing pride in your life prevent tragic outcomes like Saul's downfall in 1 Samuel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pride doesn't lead to destructive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pride often blinds us to the consequences of our actions, as seen in Saul's story? </w:t>
      </w:r>
    </w:p>
    <w:p w14:paraId="504D58B5"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2607D5"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6D500086" w14:textId="77777777" w:rsidR="00C21A36" w:rsidRDefault="00C21A36" w:rsidP="007F7FEE">
      <w:pPr>
        <w:spacing w:line="247" w:lineRule="auto"/>
        <w:rPr>
          <w:rFonts w:eastAsia="Times New Roman"/>
          <w:b/>
          <w:bCs/>
          <w:kern w:val="0"/>
          <w:sz w:val="21"/>
          <w:szCs w:val="21"/>
        </w:rPr>
      </w:pPr>
    </w:p>
    <w:p w14:paraId="650CEEBE" w14:textId="6C0740DB"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Power of Legacy</w:t>
      </w:r>
    </w:p>
    <w:p w14:paraId="3C2FD65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The death of Saul and his sons marks the end of a dynasty, reminding us of the impact our actions have on future generations. Our legacy is shaped by our faithfulness to God and our commitment to His purposes. As we live our lives, let us strive to leave a legacy that honors God and inspires others to follow Him.</w:t>
      </w:r>
    </w:p>
    <w:p w14:paraId="74C97F1E" w14:textId="77777777" w:rsidR="00C21A36" w:rsidRDefault="007F7FEE" w:rsidP="007F7FEE">
      <w:pPr>
        <w:spacing w:line="247" w:lineRule="auto"/>
      </w:pPr>
      <w:r w:rsidRPr="00F6333B">
        <w:rPr>
          <w:rFonts w:eastAsia="Times New Roman"/>
          <w:kern w:val="0"/>
          <w:sz w:val="21"/>
          <w:szCs w:val="21"/>
        </w:rPr>
        <w:t>1. How can Saul's legacy influence your decisions about leadership and responsibility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as your legacy, and how can you start building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Saul's legacy matter when considering the impact of your actions on future generations?</w:t>
      </w:r>
    </w:p>
    <w:p w14:paraId="1609DFB7" w14:textId="46102789"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Repentance</w:t>
      </w:r>
    </w:p>
    <w:p w14:paraId="13D8346B"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Saul's story is a sobering reminder of the importance of repentance. Despite numerous opportunities to turn back to God, Saul persisted in his rebellion. Repentance is a gift that allows us to realign our hearts with God's will. "If we confess our sins, He is faithful and just to forgive us our sins and to cleanse us from all unrighteousness" (1 John 1:9).</w:t>
      </w:r>
    </w:p>
    <w:p w14:paraId="685FA48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Saul's downfall in 1 Samuel 31 inspire personal reflection on the need for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in preventing the consequences seen in Saul's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regular part of your spiritual journey? </w:t>
      </w:r>
    </w:p>
    <w:p w14:paraId="3FC4AB30"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6B234A"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38C9265C" w14:textId="77777777" w:rsidR="00C21A36" w:rsidRDefault="00C21A36" w:rsidP="007F7FEE">
      <w:pPr>
        <w:spacing w:line="247" w:lineRule="auto"/>
        <w:rPr>
          <w:rFonts w:eastAsia="Times New Roman"/>
          <w:b/>
          <w:bCs/>
          <w:kern w:val="0"/>
          <w:sz w:val="21"/>
          <w:szCs w:val="21"/>
        </w:rPr>
      </w:pPr>
    </w:p>
    <w:p w14:paraId="383840C3" w14:textId="3A35B0B7"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Role of Divine Providence</w:t>
      </w:r>
    </w:p>
    <w:p w14:paraId="611951A1"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Even in the midst of tragedy, God's providence is at work. The fall of Saul paved the way for David, a man after God's own heart, to rise as king. God's plans are sovereign, and He works all things for the good of those who love Him. "And we know that in all things God works for the good of those who love Him" (Romans 8:28).</w:t>
      </w:r>
    </w:p>
    <w:p w14:paraId="235D70B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recognize divine providence in challenging situations like Saul's defeat in 1 Samuel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learn about trusting God's plan from the events in 1 Samuel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divine providence allowed the outcomes in 1 Samuel 31, and how does this apply today? </w:t>
      </w:r>
    </w:p>
    <w:p w14:paraId="52B92305"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Courage</w:t>
      </w:r>
    </w:p>
    <w:p w14:paraId="23816629"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 xml:space="preserve">The bravery of the men of </w:t>
      </w:r>
      <w:proofErr w:type="spellStart"/>
      <w:r w:rsidRPr="00F6333B">
        <w:rPr>
          <w:rFonts w:eastAsia="Times New Roman"/>
          <w:kern w:val="0"/>
          <w:sz w:val="21"/>
          <w:szCs w:val="21"/>
        </w:rPr>
        <w:t>Jabesh-gilead</w:t>
      </w:r>
      <w:proofErr w:type="spellEnd"/>
      <w:r w:rsidRPr="00F6333B">
        <w:rPr>
          <w:rFonts w:eastAsia="Times New Roman"/>
          <w:kern w:val="0"/>
          <w:sz w:val="21"/>
          <w:szCs w:val="21"/>
        </w:rPr>
        <w:t>, who retrieved the bodies of Saul and his sons, exemplifies the courage we are called to as believers. They risked their lives to honor their fallen king, demonstrating loyalty and valor. Let us be courageous in our faith, standing firm in the face of adversity.</w:t>
      </w:r>
    </w:p>
    <w:p w14:paraId="36390996"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you find courage in difficult situations like the Israelites facing the Philistines in 1 Samuel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courage from Saul's final moments in 1 Samuel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fear help you develop courage in your own life? </w:t>
      </w:r>
    </w:p>
    <w:p w14:paraId="5982A28B" w14:textId="77777777" w:rsidR="00C21A36" w:rsidRDefault="007F7FEE" w:rsidP="007F7FE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E1740D" w14:textId="77777777" w:rsidR="00C21A36" w:rsidRDefault="00C21A36">
      <w:pPr>
        <w:spacing w:after="0" w:line="240" w:lineRule="auto"/>
        <w:rPr>
          <w:rFonts w:eastAsia="Times New Roman"/>
          <w:b/>
          <w:bCs/>
          <w:kern w:val="0"/>
          <w:sz w:val="21"/>
          <w:szCs w:val="21"/>
        </w:rPr>
      </w:pPr>
      <w:r>
        <w:rPr>
          <w:rFonts w:eastAsia="Times New Roman"/>
          <w:b/>
          <w:bCs/>
          <w:kern w:val="0"/>
          <w:sz w:val="21"/>
          <w:szCs w:val="21"/>
        </w:rPr>
        <w:br w:type="page"/>
      </w:r>
    </w:p>
    <w:p w14:paraId="5BF2155A" w14:textId="77777777" w:rsidR="00C21A36" w:rsidRDefault="00C21A36" w:rsidP="007F7FEE">
      <w:pPr>
        <w:spacing w:line="247" w:lineRule="auto"/>
        <w:rPr>
          <w:rFonts w:eastAsia="Times New Roman"/>
          <w:b/>
          <w:bCs/>
          <w:kern w:val="0"/>
          <w:sz w:val="21"/>
          <w:szCs w:val="21"/>
        </w:rPr>
      </w:pPr>
    </w:p>
    <w:p w14:paraId="45319F67" w14:textId="342DCBD9" w:rsidR="007F7FEE" w:rsidRPr="00F6333B" w:rsidRDefault="007F7FEE" w:rsidP="007F7FEE">
      <w:pPr>
        <w:spacing w:line="247" w:lineRule="auto"/>
        <w:rPr>
          <w:rFonts w:eastAsia="Times New Roman"/>
          <w:kern w:val="0"/>
          <w:sz w:val="21"/>
          <w:szCs w:val="21"/>
        </w:rPr>
      </w:pPr>
      <w:r w:rsidRPr="00F6333B">
        <w:rPr>
          <w:rFonts w:eastAsia="Times New Roman"/>
          <w:b/>
          <w:bCs/>
          <w:kern w:val="0"/>
          <w:sz w:val="21"/>
          <w:szCs w:val="21"/>
        </w:rPr>
        <w:t>The Reality of Mortality</w:t>
      </w:r>
    </w:p>
    <w:p w14:paraId="1BBCF914"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Samuel 31 confronts us with the reality of mortality. Saul's death serves as a reminder that life is fleeting and that we must live with eternity in mind. "Teach us to number our days, that we may gain a heart of wisdom" (Psalm 90:12). Let us use our time wisely, investing in what truly matters.</w:t>
      </w:r>
    </w:p>
    <w:p w14:paraId="3BAC32C2"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1. How can reflecting on mortality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leave behind as your legacy,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mortality encourage a deeper relationship with others and with God? </w:t>
      </w:r>
    </w:p>
    <w:p w14:paraId="582402AF" w14:textId="77777777" w:rsidR="007F7FEE" w:rsidRPr="00F6333B" w:rsidRDefault="007F7FEE" w:rsidP="007F7FE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7887D4FA" w14:textId="77777777" w:rsidR="007F7FEE" w:rsidRPr="00F6333B" w:rsidRDefault="007F7FEE" w:rsidP="007F7FEE">
      <w:pPr>
        <w:spacing w:line="247" w:lineRule="auto"/>
        <w:rPr>
          <w:rFonts w:eastAsia="Times New Roman"/>
          <w:kern w:val="0"/>
          <w:sz w:val="21"/>
          <w:szCs w:val="21"/>
        </w:rPr>
      </w:pPr>
      <w:r w:rsidRPr="00F6333B">
        <w:rPr>
          <w:rFonts w:eastAsia="Times New Roman"/>
          <w:kern w:val="0"/>
          <w:sz w:val="21"/>
          <w:szCs w:val="21"/>
        </w:rPr>
        <w:t>Despite the somber events of 1 Samuel 31, we are reminded of the hope of redemption through Jesus Christ. While Saul's story ends in tragedy, our story can be one of redemption and eternal life through faith in Christ. "For God so loved the world that He gave His one and only Son, that whoever believes in Him shall not perish but have eternal life" (John 3:16). Let us embrace this hope and share it with others.</w:t>
      </w:r>
    </w:p>
    <w:p w14:paraId="4168BCF0" w14:textId="0E02801F" w:rsidR="00F6333B" w:rsidRPr="001B37DC" w:rsidRDefault="007F7FEE" w:rsidP="007F7FEE">
      <w:pPr>
        <w:spacing w:line="247" w:lineRule="auto"/>
        <w:rPr>
          <w:rFonts w:eastAsia="Times New Roman"/>
          <w:kern w:val="0"/>
          <w:sz w:val="21"/>
          <w:szCs w:val="21"/>
        </w:rPr>
      </w:pPr>
      <w:r w:rsidRPr="00F6333B">
        <w:rPr>
          <w:rFonts w:eastAsia="Times New Roman"/>
          <w:kern w:val="0"/>
          <w:sz w:val="21"/>
          <w:szCs w:val="21"/>
        </w:rPr>
        <w:t>1. How can Saul's downfall inspire hope for redemption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Israel's defeat about seeking redemption after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Saul's end motivate you to pursue personal redemption and growth?</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7AE2" w14:textId="77777777" w:rsidR="00F437F6" w:rsidRDefault="00F437F6" w:rsidP="00993188">
      <w:pPr>
        <w:spacing w:after="0" w:line="240" w:lineRule="auto"/>
      </w:pPr>
      <w:r>
        <w:separator/>
      </w:r>
    </w:p>
  </w:endnote>
  <w:endnote w:type="continuationSeparator" w:id="0">
    <w:p w14:paraId="49955B8A" w14:textId="77777777" w:rsidR="00F437F6" w:rsidRDefault="00F437F6"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3A3A"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6ACAC40"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958F5EE"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7E07" w14:textId="77777777" w:rsidR="007F1F09" w:rsidRPr="007F1F09" w:rsidRDefault="007F1F09" w:rsidP="00506EB5">
    <w:pPr>
      <w:pStyle w:val="Footer"/>
      <w:framePr w:wrap="none" w:vAnchor="text" w:hAnchor="margin" w:xAlign="center" w:y="1"/>
      <w:rPr>
        <w:rStyle w:val="PageNumber"/>
        <w:sz w:val="11"/>
        <w:szCs w:val="11"/>
      </w:rPr>
    </w:pPr>
  </w:p>
  <w:p w14:paraId="6145CCF9"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DD56504"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CD3F885" wp14:editId="0AF1D21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14C883" wp14:editId="0A5D50D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12E4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6E38"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7D4342F"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812B" w14:textId="77777777" w:rsidR="00F437F6" w:rsidRDefault="00F437F6" w:rsidP="00993188">
      <w:pPr>
        <w:spacing w:after="0" w:line="240" w:lineRule="auto"/>
      </w:pPr>
      <w:r>
        <w:separator/>
      </w:r>
    </w:p>
  </w:footnote>
  <w:footnote w:type="continuationSeparator" w:id="0">
    <w:p w14:paraId="3D8A0121" w14:textId="77777777" w:rsidR="00F437F6" w:rsidRDefault="00F437F6"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FEE"/>
    <w:rsid w:val="00000CDF"/>
    <w:rsid w:val="00035D86"/>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231D3"/>
    <w:rsid w:val="00351FC4"/>
    <w:rsid w:val="0038604E"/>
    <w:rsid w:val="00391B5E"/>
    <w:rsid w:val="00397296"/>
    <w:rsid w:val="003B6791"/>
    <w:rsid w:val="004F7C83"/>
    <w:rsid w:val="005218D9"/>
    <w:rsid w:val="00590404"/>
    <w:rsid w:val="005C237B"/>
    <w:rsid w:val="00661B7E"/>
    <w:rsid w:val="006762E8"/>
    <w:rsid w:val="00687503"/>
    <w:rsid w:val="00692F03"/>
    <w:rsid w:val="00741D82"/>
    <w:rsid w:val="00762403"/>
    <w:rsid w:val="0078350E"/>
    <w:rsid w:val="00793C4A"/>
    <w:rsid w:val="007C21B3"/>
    <w:rsid w:val="007E2F25"/>
    <w:rsid w:val="007F1F09"/>
    <w:rsid w:val="007F7FEE"/>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34842"/>
    <w:rsid w:val="00AF1073"/>
    <w:rsid w:val="00B14F85"/>
    <w:rsid w:val="00B15325"/>
    <w:rsid w:val="00B22981"/>
    <w:rsid w:val="00B26268"/>
    <w:rsid w:val="00B4631E"/>
    <w:rsid w:val="00BB25B5"/>
    <w:rsid w:val="00C21A36"/>
    <w:rsid w:val="00C3391D"/>
    <w:rsid w:val="00C53FDE"/>
    <w:rsid w:val="00CD424F"/>
    <w:rsid w:val="00D32F91"/>
    <w:rsid w:val="00DA5F01"/>
    <w:rsid w:val="00DB0942"/>
    <w:rsid w:val="00DC3612"/>
    <w:rsid w:val="00E01F86"/>
    <w:rsid w:val="00E16C25"/>
    <w:rsid w:val="00E43AC8"/>
    <w:rsid w:val="00E97DBD"/>
    <w:rsid w:val="00F126AA"/>
    <w:rsid w:val="00F21BC0"/>
    <w:rsid w:val="00F437F6"/>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11DDA"/>
  <w15:chartTrackingRefBased/>
  <w15:docId w15:val="{430874BB-C96A-4A03-B86C-8D9DCC539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30</TotalTime>
  <Pages>156</Pages>
  <Words>31428</Words>
  <Characters>179144</Characters>
  <Application>Microsoft Office Word</Application>
  <DocSecurity>0</DocSecurity>
  <Lines>1492</Lines>
  <Paragraphs>420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1 Samuel 1 Teaching Points and Bible Study Questions</vt:lpstr>
      <vt:lpstr>1 Samuel 2 Teaching Points and Bible Study Questions</vt:lpstr>
      <vt:lpstr>1 Samuel 3 Teaching Points and Bible Study Questions</vt:lpstr>
      <vt:lpstr>1 Samuel 4 Teaching Points and Bible Study Questions</vt:lpstr>
      <vt:lpstr>1 Samuel 5 Teaching Points and Bible Study Questions</vt:lpstr>
      <vt:lpstr>1 Samuel 6 Teaching Points and Bible Study Questions</vt:lpstr>
      <vt:lpstr>1 Samuel 7 Teaching Points and Bible Study Questions</vt:lpstr>
      <vt:lpstr>1 Samuel 8 Teaching Points and Bible Study Questions</vt:lpstr>
      <vt:lpstr>1 Samuel 9 Teaching Points and Bible Study Questions</vt:lpstr>
      <vt:lpstr>1 Samuel 10 Teaching Points and Bible Study Questions</vt:lpstr>
      <vt:lpstr>1 Samuel 11 Teaching Points and Bible Study Questions</vt:lpstr>
      <vt:lpstr>1 Samuel 12 Teaching Points and Bible Study Questions</vt:lpstr>
      <vt:lpstr>1 Samuel 13 Teaching Points and Bible Study Questions</vt:lpstr>
      <vt:lpstr>1 Samuel 14 Teaching Points and Bible Study Questions</vt:lpstr>
      <vt:lpstr>1 Samuel 15 Teaching Points and Bible Study Questions</vt:lpstr>
    </vt:vector>
  </TitlesOfParts>
  <Company/>
  <LinksUpToDate>false</LinksUpToDate>
  <CharactersWithSpaces>210152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2025-12-30T04:16:00Z</dcterms:created>
  <dcterms:modified xsi:type="dcterms:W3CDTF">2026-01-12T03:20:00Z</dcterms:modified>
</cp:coreProperties>
</file>